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text" w:horzAnchor="page" w:tblpX="9285" w:tblpY="-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8"/>
      </w:tblGrid>
      <w:tr w:rsidR="007165C9" w14:paraId="05E0E98D" w14:textId="77777777" w:rsidTr="000A1A23">
        <w:trPr>
          <w:trHeight w:val="1680"/>
        </w:trPr>
        <w:tc>
          <w:tcPr>
            <w:tcW w:w="2268" w:type="dxa"/>
            <w:vAlign w:val="center"/>
          </w:tcPr>
          <w:p w14:paraId="05E0E98B" w14:textId="77777777" w:rsidR="00AB2703" w:rsidRPr="00AB2703" w:rsidRDefault="00AB2703" w:rsidP="00AB2703">
            <w:pPr>
              <w:jc w:val="center"/>
              <w:rPr>
                <w:b/>
                <w:sz w:val="20"/>
                <w:szCs w:val="20"/>
              </w:rPr>
            </w:pPr>
            <w:r w:rsidRPr="00AB2703">
              <w:rPr>
                <w:b/>
                <w:sz w:val="20"/>
                <w:szCs w:val="20"/>
              </w:rPr>
              <w:t>Pegar una foto en una de las 3 copias</w:t>
            </w:r>
          </w:p>
          <w:p w14:paraId="05E0E98C" w14:textId="77777777" w:rsidR="007165C9" w:rsidRPr="000A1A23" w:rsidRDefault="007165C9" w:rsidP="000A1A23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7165C9" w14:paraId="05E0E98F" w14:textId="77777777" w:rsidTr="003D49EB">
        <w:trPr>
          <w:trHeight w:val="421"/>
        </w:trPr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05E0E98E" w14:textId="77777777" w:rsidR="007165C9" w:rsidRPr="00E20726" w:rsidRDefault="00D50835" w:rsidP="003D49EB">
            <w:pPr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</w:t>
            </w:r>
            <w:r w:rsidR="002205C5" w:rsidRPr="00E20726">
              <w:rPr>
                <w:b/>
                <w:bCs/>
                <w:sz w:val="32"/>
                <w:szCs w:val="32"/>
              </w:rPr>
              <w:t xml:space="preserve">º </w:t>
            </w:r>
            <w:r w:rsidR="007165C9" w:rsidRPr="00E20726">
              <w:rPr>
                <w:b/>
                <w:sz w:val="32"/>
                <w:szCs w:val="32"/>
              </w:rPr>
              <w:t>ESO</w:t>
            </w:r>
          </w:p>
        </w:tc>
      </w:tr>
      <w:tr w:rsidR="007165C9" w14:paraId="05E0E991" w14:textId="77777777" w:rsidTr="00FB5B46">
        <w:trPr>
          <w:trHeight w:val="413"/>
        </w:trPr>
        <w:tc>
          <w:tcPr>
            <w:tcW w:w="2268" w:type="dxa"/>
            <w:vAlign w:val="center"/>
          </w:tcPr>
          <w:p w14:paraId="05E0E990" w14:textId="70C1E639" w:rsidR="007165C9" w:rsidRPr="00FB5B46" w:rsidRDefault="007165C9" w:rsidP="00FB5B46">
            <w:pPr>
              <w:rPr>
                <w:b/>
              </w:rPr>
            </w:pPr>
            <w:r w:rsidRPr="00FB5B46">
              <w:rPr>
                <w:b/>
              </w:rPr>
              <w:t>202</w:t>
            </w:r>
            <w:r w:rsidR="00673F18">
              <w:rPr>
                <w:b/>
              </w:rPr>
              <w:fldChar w:fldCharType="begin">
                <w:ffData>
                  <w:name w:val="Texto3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0" w:name="Texto34"/>
            <w:r w:rsidR="00673F18">
              <w:rPr>
                <w:b/>
              </w:rPr>
              <w:instrText xml:space="preserve"> FORMTEXT </w:instrText>
            </w:r>
            <w:r w:rsidR="00673F18">
              <w:rPr>
                <w:b/>
              </w:rPr>
            </w:r>
            <w:r w:rsidR="00673F18">
              <w:rPr>
                <w:b/>
              </w:rPr>
              <w:fldChar w:fldCharType="separate"/>
            </w:r>
            <w:r w:rsidR="007E48E3">
              <w:rPr>
                <w:b/>
              </w:rPr>
              <w:t> </w:t>
            </w:r>
            <w:r w:rsidR="00673F18">
              <w:rPr>
                <w:b/>
              </w:rPr>
              <w:fldChar w:fldCharType="end"/>
            </w:r>
            <w:bookmarkEnd w:id="0"/>
            <w:r w:rsidRPr="00FB5B46">
              <w:rPr>
                <w:b/>
              </w:rPr>
              <w:t xml:space="preserve"> / 202</w:t>
            </w:r>
            <w:r w:rsidR="00673F18">
              <w:rPr>
                <w:b/>
              </w:rPr>
              <w:fldChar w:fldCharType="begin">
                <w:ffData>
                  <w:name w:val="Texto3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" w:name="Texto35"/>
            <w:r w:rsidR="00673F18">
              <w:rPr>
                <w:b/>
              </w:rPr>
              <w:instrText xml:space="preserve"> FORMTEXT </w:instrText>
            </w:r>
            <w:r w:rsidR="00673F18">
              <w:rPr>
                <w:b/>
              </w:rPr>
            </w:r>
            <w:r w:rsidR="00673F18">
              <w:rPr>
                <w:b/>
              </w:rPr>
              <w:fldChar w:fldCharType="separate"/>
            </w:r>
            <w:r w:rsidR="00673F18">
              <w:rPr>
                <w:b/>
                <w:noProof/>
              </w:rPr>
              <w:t> </w:t>
            </w:r>
            <w:r w:rsidR="00673F18">
              <w:rPr>
                <w:b/>
              </w:rPr>
              <w:fldChar w:fldCharType="end"/>
            </w:r>
            <w:bookmarkEnd w:id="1"/>
          </w:p>
        </w:tc>
      </w:tr>
    </w:tbl>
    <w:p w14:paraId="05E0E992" w14:textId="77777777" w:rsidR="007165C9" w:rsidRPr="00731DF8" w:rsidRDefault="007165C9" w:rsidP="00C743BD">
      <w:pPr>
        <w:spacing w:after="0" w:line="240" w:lineRule="auto"/>
        <w:ind w:left="1843" w:right="10"/>
        <w:jc w:val="center"/>
        <w:rPr>
          <w:rFonts w:ascii="Arial Black" w:hAnsi="Arial Black"/>
          <w:sz w:val="20"/>
          <w:szCs w:val="20"/>
        </w:rPr>
      </w:pPr>
      <w:r w:rsidRPr="00731DF8">
        <w:rPr>
          <w:rFonts w:ascii="Arial Black" w:hAnsi="Arial Black"/>
          <w:noProof/>
          <w:sz w:val="20"/>
          <w:szCs w:val="20"/>
          <w:lang w:eastAsia="es-ES"/>
        </w:rPr>
        <mc:AlternateContent>
          <mc:Choice Requires="wpg">
            <w:drawing>
              <wp:anchor distT="0" distB="0" distL="0" distR="0" simplePos="0" relativeHeight="251649024" behindDoc="0" locked="0" layoutInCell="1" allowOverlap="1" wp14:anchorId="05E0EAAD" wp14:editId="05E0EAAE">
                <wp:simplePos x="0" y="0"/>
                <wp:positionH relativeFrom="page">
                  <wp:posOffset>361951</wp:posOffset>
                </wp:positionH>
                <wp:positionV relativeFrom="paragraph">
                  <wp:posOffset>29845</wp:posOffset>
                </wp:positionV>
                <wp:extent cx="1151254" cy="82867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51254" cy="828675"/>
                          <a:chOff x="0" y="0"/>
                          <a:chExt cx="1628775" cy="1116965"/>
                        </a:xfrm>
                      </wpg:grpSpPr>
                      <pic:pic xmlns:pic="http://schemas.openxmlformats.org/drawingml/2006/picture">
                        <pic:nvPicPr>
                          <pic:cNvPr id="2" name="Image 2" descr="Copia de Educacion_color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775" cy="723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154" y="699643"/>
                            <a:ext cx="800100" cy="4171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27469F7" id="Group 1" o:spid="_x0000_s1026" style="position:absolute;margin-left:28.5pt;margin-top:2.35pt;width:90.65pt;height:65.25pt;z-index:251649024;mso-wrap-distance-left:0;mso-wrap-distance-right:0;mso-position-horizontal-relative:page;mso-width-relative:margin;mso-height-relative:margin" coordsize="16287,1116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alt="Copia de Educacion_color" style="position:absolute;width:16287;height:7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">
                  <v:imagedata r:id="rId10" o:title="Copia de Educacion_color"/>
                </v:shape>
                <v:shape id="Image 3" o:spid="_x0000_s1028" type="#_x0000_t75" style="position:absolute;left:3511;top:6996;width:8001;height:4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">
                  <v:imagedata r:id="rId11" o:title=""/>
                </v:shape>
                <w10:wrap anchorx="page"/>
              </v:group>
            </w:pict>
          </mc:Fallback>
        </mc:AlternateContent>
      </w:r>
      <w:r w:rsidRPr="00731DF8">
        <w:rPr>
          <w:rFonts w:ascii="Arial Black" w:hAnsi="Arial Black"/>
          <w:sz w:val="20"/>
          <w:szCs w:val="20"/>
        </w:rPr>
        <w:t>MATRÍCULA</w:t>
      </w:r>
      <w:r w:rsidRPr="00731DF8">
        <w:rPr>
          <w:rFonts w:ascii="Arial Black" w:hAnsi="Arial Black"/>
          <w:spacing w:val="-19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Y</w:t>
      </w:r>
      <w:r w:rsidRPr="00731DF8">
        <w:rPr>
          <w:rFonts w:ascii="Arial Black" w:hAnsi="Arial Black"/>
          <w:spacing w:val="-18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CONFIGURACIÓN</w:t>
      </w:r>
      <w:r w:rsidRPr="00731DF8">
        <w:rPr>
          <w:rFonts w:ascii="Arial Black" w:hAnsi="Arial Black"/>
          <w:spacing w:val="-17"/>
          <w:sz w:val="20"/>
          <w:szCs w:val="20"/>
        </w:rPr>
        <w:t xml:space="preserve"> </w:t>
      </w:r>
      <w:r w:rsidRPr="00731DF8">
        <w:rPr>
          <w:rFonts w:ascii="Arial Black" w:hAnsi="Arial Black"/>
          <w:spacing w:val="-2"/>
          <w:sz w:val="20"/>
          <w:szCs w:val="20"/>
        </w:rPr>
        <w:t>ACADÉMICA</w:t>
      </w:r>
    </w:p>
    <w:p w14:paraId="05E0E993" w14:textId="77777777" w:rsidR="007165C9" w:rsidRPr="00731DF8" w:rsidRDefault="007165C9" w:rsidP="00C743BD">
      <w:pPr>
        <w:pStyle w:val="Ttulo1"/>
        <w:ind w:left="1843" w:right="7"/>
        <w:jc w:val="center"/>
        <w:rPr>
          <w:sz w:val="20"/>
          <w:szCs w:val="20"/>
        </w:rPr>
      </w:pPr>
      <w:r w:rsidRPr="00731DF8">
        <w:rPr>
          <w:w w:val="80"/>
          <w:sz w:val="20"/>
          <w:szCs w:val="20"/>
        </w:rPr>
        <w:t>en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enseñanzas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sostenidas</w:t>
      </w:r>
      <w:r w:rsidRPr="00731DF8">
        <w:rPr>
          <w:spacing w:val="-9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con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fondos</w:t>
      </w:r>
      <w:r w:rsidRPr="00731DF8">
        <w:rPr>
          <w:spacing w:val="-13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públicos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spacing w:val="-5"/>
          <w:w w:val="80"/>
          <w:sz w:val="20"/>
          <w:szCs w:val="20"/>
        </w:rPr>
        <w:t>de</w:t>
      </w:r>
    </w:p>
    <w:p w14:paraId="05E0E994" w14:textId="77777777" w:rsidR="007165C9" w:rsidRDefault="007165C9" w:rsidP="00C743BD">
      <w:pPr>
        <w:spacing w:after="0" w:line="240" w:lineRule="auto"/>
        <w:ind w:left="1843"/>
        <w:jc w:val="center"/>
        <w:rPr>
          <w:rFonts w:ascii="Arial Black" w:hAnsi="Arial Black"/>
          <w:spacing w:val="-4"/>
          <w:sz w:val="20"/>
          <w:szCs w:val="20"/>
        </w:rPr>
      </w:pPr>
      <w:r w:rsidRPr="00731DF8">
        <w:rPr>
          <w:rFonts w:ascii="Arial Black" w:hAnsi="Arial Black"/>
          <w:sz w:val="20"/>
          <w:szCs w:val="20"/>
        </w:rPr>
        <w:t>Educación</w:t>
      </w:r>
      <w:r w:rsidRPr="00731DF8">
        <w:rPr>
          <w:rFonts w:ascii="Arial Black" w:hAnsi="Arial Black"/>
          <w:spacing w:val="-16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Secundaria</w:t>
      </w:r>
      <w:r w:rsidRPr="00731DF8">
        <w:rPr>
          <w:rFonts w:ascii="Arial Black" w:hAnsi="Arial Black"/>
          <w:spacing w:val="-17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Obligatoria</w:t>
      </w:r>
      <w:r w:rsidRPr="00731DF8">
        <w:rPr>
          <w:rFonts w:ascii="Arial Black" w:hAnsi="Arial Black"/>
          <w:spacing w:val="-15"/>
          <w:sz w:val="20"/>
          <w:szCs w:val="20"/>
        </w:rPr>
        <w:t xml:space="preserve"> </w:t>
      </w:r>
      <w:r w:rsidRPr="00731DF8">
        <w:rPr>
          <w:rFonts w:ascii="Arial Black" w:hAnsi="Arial Black"/>
          <w:spacing w:val="-4"/>
          <w:sz w:val="20"/>
          <w:szCs w:val="20"/>
        </w:rPr>
        <w:t>(ESO)</w:t>
      </w:r>
    </w:p>
    <w:p w14:paraId="05E0E995" w14:textId="77777777" w:rsidR="00C743BD" w:rsidRPr="00985EE1" w:rsidRDefault="00C743BD" w:rsidP="00C743BD">
      <w:pPr>
        <w:widowControl w:val="0"/>
        <w:autoSpaceDE w:val="0"/>
        <w:autoSpaceDN w:val="0"/>
        <w:spacing w:before="23" w:after="0" w:line="240" w:lineRule="auto"/>
        <w:ind w:left="3119"/>
        <w:outlineLvl w:val="0"/>
        <w:rPr>
          <w:rFonts w:ascii="Arial" w:eastAsia="Arial" w:hAnsi="Arial" w:cs="Arial"/>
          <w:b/>
          <w:bCs/>
        </w:rPr>
      </w:pPr>
      <w:r w:rsidRPr="00985EE1">
        <w:rPr>
          <w:rFonts w:ascii="Arial" w:eastAsia="Arial" w:hAnsi="Arial" w:cs="Arial"/>
          <w:b/>
          <w:bCs/>
          <w:w w:val="80"/>
        </w:rPr>
        <w:t>I.E.S.</w:t>
      </w:r>
      <w:r w:rsidRPr="00985EE1">
        <w:rPr>
          <w:rFonts w:ascii="Arial" w:eastAsia="Arial" w:hAnsi="Arial" w:cs="Arial"/>
          <w:b/>
          <w:bCs/>
          <w:spacing w:val="-3"/>
          <w:w w:val="80"/>
        </w:rPr>
        <w:t xml:space="preserve"> </w:t>
      </w:r>
      <w:r w:rsidRPr="00985EE1">
        <w:rPr>
          <w:rFonts w:ascii="Arial" w:eastAsia="Arial" w:hAnsi="Arial" w:cs="Arial"/>
          <w:b/>
          <w:bCs/>
          <w:w w:val="80"/>
        </w:rPr>
        <w:t>“LAS</w:t>
      </w:r>
      <w:r w:rsidRPr="00985EE1">
        <w:rPr>
          <w:rFonts w:ascii="Arial" w:eastAsia="Arial" w:hAnsi="Arial" w:cs="Arial"/>
          <w:b/>
          <w:bCs/>
          <w:spacing w:val="-9"/>
        </w:rPr>
        <w:t xml:space="preserve"> </w:t>
      </w:r>
      <w:r w:rsidRPr="00985EE1">
        <w:rPr>
          <w:rFonts w:ascii="Arial" w:eastAsia="Arial" w:hAnsi="Arial" w:cs="Arial"/>
          <w:b/>
          <w:bCs/>
          <w:w w:val="80"/>
        </w:rPr>
        <w:t>SALINAS”</w:t>
      </w:r>
      <w:r w:rsidRPr="00985EE1">
        <w:rPr>
          <w:rFonts w:ascii="Arial" w:eastAsia="Arial" w:hAnsi="Arial" w:cs="Arial"/>
          <w:b/>
          <w:bCs/>
          <w:spacing w:val="-9"/>
        </w:rPr>
        <w:t xml:space="preserve"> </w:t>
      </w:r>
      <w:r w:rsidRPr="00985EE1">
        <w:rPr>
          <w:rFonts w:ascii="Arial" w:eastAsia="Arial" w:hAnsi="Arial" w:cs="Arial"/>
          <w:b/>
          <w:bCs/>
          <w:w w:val="80"/>
        </w:rPr>
        <w:t>-</w:t>
      </w:r>
      <w:r w:rsidRPr="00985EE1">
        <w:rPr>
          <w:rFonts w:ascii="Arial" w:eastAsia="Arial" w:hAnsi="Arial" w:cs="Arial"/>
          <w:b/>
          <w:bCs/>
          <w:spacing w:val="-9"/>
        </w:rPr>
        <w:t xml:space="preserve"> </w:t>
      </w:r>
      <w:r w:rsidRPr="00985EE1">
        <w:rPr>
          <w:rFonts w:ascii="Arial" w:eastAsia="Arial" w:hAnsi="Arial" w:cs="Arial"/>
          <w:b/>
          <w:bCs/>
          <w:spacing w:val="-2"/>
          <w:w w:val="80"/>
        </w:rPr>
        <w:t>47007461</w:t>
      </w:r>
    </w:p>
    <w:p w14:paraId="05E0E996" w14:textId="77777777" w:rsidR="00C743BD" w:rsidRPr="00985EE1" w:rsidRDefault="00C743BD" w:rsidP="00C743BD">
      <w:pPr>
        <w:widowControl w:val="0"/>
        <w:autoSpaceDE w:val="0"/>
        <w:autoSpaceDN w:val="0"/>
        <w:spacing w:before="17" w:after="0" w:line="240" w:lineRule="auto"/>
        <w:ind w:left="3119"/>
        <w:rPr>
          <w:rFonts w:ascii="Tahoma" w:eastAsia="Tahoma" w:hAnsi="Tahoma" w:cs="Tahoma"/>
          <w:sz w:val="16"/>
          <w:szCs w:val="16"/>
        </w:rPr>
      </w:pPr>
      <w:r w:rsidRPr="00985EE1">
        <w:rPr>
          <w:rFonts w:ascii="Tahoma" w:eastAsia="Tahoma" w:hAnsi="Tahoma" w:cs="Tahoma"/>
          <w:w w:val="80"/>
          <w:sz w:val="16"/>
          <w:szCs w:val="16"/>
        </w:rPr>
        <w:t>avenida</w:t>
      </w:r>
      <w:r w:rsidRPr="00985EE1">
        <w:rPr>
          <w:rFonts w:ascii="Tahoma" w:eastAsia="Tahoma" w:hAnsi="Tahoma" w:cs="Tahoma"/>
          <w:spacing w:val="5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Espadaña,</w:t>
      </w:r>
      <w:r w:rsidRPr="00985EE1">
        <w:rPr>
          <w:rFonts w:ascii="Tahoma" w:eastAsia="Tahoma" w:hAnsi="Tahoma" w:cs="Tahoma"/>
          <w:spacing w:val="8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spacing w:val="-10"/>
          <w:w w:val="80"/>
          <w:sz w:val="16"/>
          <w:szCs w:val="16"/>
        </w:rPr>
        <w:t>3</w:t>
      </w:r>
    </w:p>
    <w:p w14:paraId="05E0E997" w14:textId="77777777" w:rsidR="00C743BD" w:rsidRPr="00985EE1" w:rsidRDefault="00C743BD" w:rsidP="00C743BD">
      <w:pPr>
        <w:widowControl w:val="0"/>
        <w:autoSpaceDE w:val="0"/>
        <w:autoSpaceDN w:val="0"/>
        <w:spacing w:before="23" w:after="0" w:line="240" w:lineRule="auto"/>
        <w:ind w:left="3119"/>
        <w:rPr>
          <w:rFonts w:ascii="Tahoma" w:eastAsia="Tahoma" w:hAnsi="Tahoma" w:cs="Tahoma"/>
          <w:sz w:val="16"/>
          <w:szCs w:val="16"/>
        </w:rPr>
      </w:pPr>
      <w:r w:rsidRPr="00985EE1">
        <w:rPr>
          <w:rFonts w:ascii="Tahoma" w:eastAsia="Tahoma" w:hAnsi="Tahoma" w:cs="Tahoma"/>
          <w:w w:val="80"/>
          <w:sz w:val="16"/>
          <w:szCs w:val="16"/>
        </w:rPr>
        <w:t>47140.</w:t>
      </w:r>
      <w:r w:rsidRPr="00985EE1">
        <w:rPr>
          <w:rFonts w:ascii="Tahoma" w:eastAsia="Tahoma" w:hAnsi="Tahoma" w:cs="Tahoma"/>
          <w:spacing w:val="-8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Laguna</w:t>
      </w:r>
      <w:r w:rsidRPr="00985EE1">
        <w:rPr>
          <w:rFonts w:ascii="Tahoma" w:eastAsia="Tahoma" w:hAnsi="Tahoma" w:cs="Tahoma"/>
          <w:spacing w:val="-9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de</w:t>
      </w:r>
      <w:r w:rsidRPr="00985EE1">
        <w:rPr>
          <w:rFonts w:ascii="Tahoma" w:eastAsia="Tahoma" w:hAnsi="Tahoma" w:cs="Tahoma"/>
          <w:spacing w:val="-10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Duero</w:t>
      </w:r>
      <w:r w:rsidRPr="00985EE1">
        <w:rPr>
          <w:rFonts w:ascii="Tahoma" w:eastAsia="Tahoma" w:hAnsi="Tahoma" w:cs="Tahoma"/>
          <w:spacing w:val="-8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(Valladolid)</w:t>
      </w:r>
      <w:r w:rsidRPr="00985EE1">
        <w:rPr>
          <w:rFonts w:ascii="Tahoma" w:eastAsia="Tahoma" w:hAnsi="Tahoma" w:cs="Tahoma"/>
          <w:spacing w:val="79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spacing w:val="-2"/>
          <w:w w:val="80"/>
          <w:sz w:val="16"/>
          <w:szCs w:val="16"/>
        </w:rPr>
        <w:t>983542300</w:t>
      </w:r>
    </w:p>
    <w:p w14:paraId="05E0E998" w14:textId="77777777" w:rsidR="00C743BD" w:rsidRDefault="00C743BD" w:rsidP="00C743BD">
      <w:pPr>
        <w:widowControl w:val="0"/>
        <w:autoSpaceDE w:val="0"/>
        <w:autoSpaceDN w:val="0"/>
        <w:spacing w:before="18" w:after="0" w:line="240" w:lineRule="auto"/>
        <w:ind w:left="1701"/>
        <w:rPr>
          <w:rFonts w:ascii="Tahoma" w:eastAsia="Tahoma" w:hAnsi="Tahoma" w:cs="Tahoma"/>
          <w:color w:val="0000FF"/>
          <w:spacing w:val="-2"/>
          <w:w w:val="90"/>
          <w:sz w:val="16"/>
          <w:szCs w:val="16"/>
          <w:u w:val="single" w:color="0000FF"/>
        </w:rPr>
      </w:pPr>
      <w:r>
        <w:rPr>
          <w:rFonts w:ascii="Tahoma" w:eastAsia="Tahoma" w:hAnsi="Tahoma" w:cs="Tahoma"/>
          <w:w w:val="90"/>
          <w:sz w:val="16"/>
          <w:szCs w:val="16"/>
        </w:rPr>
        <w:t>e</w:t>
      </w:r>
      <w:r w:rsidRPr="00985EE1">
        <w:rPr>
          <w:rFonts w:ascii="Tahoma" w:eastAsia="Tahoma" w:hAnsi="Tahoma" w:cs="Tahoma"/>
          <w:w w:val="90"/>
          <w:sz w:val="16"/>
          <w:szCs w:val="16"/>
        </w:rPr>
        <w:t>-mail:</w:t>
      </w:r>
      <w:r w:rsidRPr="00985EE1">
        <w:rPr>
          <w:rFonts w:ascii="Tahoma" w:eastAsia="Tahoma" w:hAnsi="Tahoma" w:cs="Tahoma"/>
          <w:spacing w:val="1"/>
          <w:w w:val="90"/>
          <w:sz w:val="16"/>
          <w:szCs w:val="16"/>
        </w:rPr>
        <w:t xml:space="preserve"> </w:t>
      </w:r>
      <w:hyperlink r:id="rId12">
        <w:r w:rsidRPr="00985EE1">
          <w:rPr>
            <w:rFonts w:ascii="Arial MT" w:eastAsia="Tahoma" w:hAnsi="Tahoma" w:cs="Tahoma"/>
            <w:color w:val="0000FF"/>
            <w:w w:val="90"/>
            <w:sz w:val="16"/>
            <w:szCs w:val="16"/>
            <w:u w:val="single" w:color="0000FF"/>
          </w:rPr>
          <w:t>47007461@educa.jcyl.es</w:t>
        </w:r>
      </w:hyperlink>
      <w:r w:rsidRPr="00985EE1">
        <w:rPr>
          <w:rFonts w:ascii="Arial MT" w:eastAsia="Tahoma" w:hAnsi="Tahoma" w:cs="Tahoma"/>
          <w:color w:val="0000FF"/>
          <w:spacing w:val="35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90"/>
          <w:sz w:val="16"/>
          <w:szCs w:val="16"/>
        </w:rPr>
        <w:t>web:</w:t>
      </w:r>
      <w:r>
        <w:rPr>
          <w:rFonts w:ascii="Tahoma" w:eastAsia="Tahoma" w:hAnsi="Tahoma" w:cs="Tahoma"/>
          <w:spacing w:val="4"/>
          <w:w w:val="90"/>
          <w:sz w:val="16"/>
          <w:szCs w:val="16"/>
        </w:rPr>
        <w:t xml:space="preserve"> </w:t>
      </w:r>
      <w:hyperlink r:id="rId13">
        <w:r w:rsidRPr="00985EE1">
          <w:rPr>
            <w:rFonts w:ascii="Tahoma" w:eastAsia="Tahoma" w:hAnsi="Tahoma" w:cs="Tahoma"/>
            <w:color w:val="0000FF"/>
            <w:spacing w:val="-2"/>
            <w:w w:val="90"/>
            <w:sz w:val="16"/>
            <w:szCs w:val="16"/>
            <w:u w:val="single" w:color="0000FF"/>
          </w:rPr>
          <w:t>http://ieslassalinas.centros.educa.jcyl.es</w:t>
        </w:r>
      </w:hyperlink>
    </w:p>
    <w:p w14:paraId="05E0E999" w14:textId="77777777" w:rsidR="007165C9" w:rsidRPr="00C743BD" w:rsidRDefault="007165C9" w:rsidP="00C743BD">
      <w:pPr>
        <w:widowControl w:val="0"/>
        <w:autoSpaceDE w:val="0"/>
        <w:autoSpaceDN w:val="0"/>
        <w:spacing w:before="18" w:after="0" w:line="240" w:lineRule="auto"/>
        <w:ind w:left="1701"/>
        <w:rPr>
          <w:rFonts w:ascii="Tahoma" w:eastAsia="Tahoma" w:hAnsi="Tahoma" w:cs="Tahoma"/>
          <w:sz w:val="16"/>
          <w:szCs w:val="16"/>
        </w:rPr>
      </w:pPr>
    </w:p>
    <w:p w14:paraId="05E0E99A" w14:textId="77777777" w:rsidR="007165C9" w:rsidRPr="00731DF8" w:rsidRDefault="00D57CDC" w:rsidP="00FB5B46">
      <w:pPr>
        <w:tabs>
          <w:tab w:val="left" w:pos="5245"/>
          <w:tab w:val="left" w:pos="6703"/>
        </w:tabs>
        <w:spacing w:before="130" w:line="264" w:lineRule="exact"/>
        <w:jc w:val="both"/>
        <w:rPr>
          <w:sz w:val="18"/>
          <w:szCs w:val="18"/>
        </w:rPr>
      </w:pPr>
      <w:r w:rsidRPr="00731DF8">
        <w:rPr>
          <w:noProof/>
          <w:color w:val="FF0000"/>
          <w:sz w:val="20"/>
          <w:szCs w:val="20"/>
          <w:lang w:eastAsia="es-ES"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05E0EAAF" wp14:editId="05E0EAB0">
                <wp:simplePos x="0" y="0"/>
                <wp:positionH relativeFrom="page">
                  <wp:posOffset>657225</wp:posOffset>
                </wp:positionH>
                <wp:positionV relativeFrom="paragraph">
                  <wp:posOffset>20320</wp:posOffset>
                </wp:positionV>
                <wp:extent cx="3952875" cy="304800"/>
                <wp:effectExtent l="0" t="0" r="28575" b="1905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52875" cy="304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C67D8" id="Graphic 22" o:spid="_x0000_s1026" style="position:absolute;margin-left:51.75pt;margin-top:1.6pt;width:311.25pt;height:24pt;z-index:-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path arrowok="t"/>
                <w10:wrap anchorx="page"/>
              </v:shape>
            </w:pict>
          </mc:Fallback>
        </mc:AlternateContent>
      </w:r>
      <w:r w:rsidR="007165C9" w:rsidRPr="00D57CDC">
        <w:rPr>
          <w:b/>
          <w:color w:val="FF0000"/>
          <w:w w:val="80"/>
          <w:sz w:val="24"/>
          <w:szCs w:val="24"/>
        </w:rPr>
        <w:t>Nº</w:t>
      </w:r>
      <w:r w:rsidR="007165C9" w:rsidRPr="00D57CDC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D57CDC">
        <w:rPr>
          <w:b/>
          <w:color w:val="FF0000"/>
          <w:w w:val="80"/>
          <w:sz w:val="24"/>
          <w:szCs w:val="24"/>
        </w:rPr>
        <w:t>de</w:t>
      </w:r>
      <w:r w:rsidR="007165C9" w:rsidRPr="00D57CDC">
        <w:rPr>
          <w:b/>
          <w:color w:val="FF0000"/>
          <w:spacing w:val="-2"/>
          <w:w w:val="80"/>
          <w:sz w:val="24"/>
          <w:szCs w:val="24"/>
        </w:rPr>
        <w:t xml:space="preserve"> </w:t>
      </w:r>
      <w:r w:rsidR="007165C9" w:rsidRPr="00D57CDC">
        <w:rPr>
          <w:b/>
          <w:color w:val="FF0000"/>
          <w:w w:val="80"/>
          <w:sz w:val="24"/>
          <w:szCs w:val="24"/>
        </w:rPr>
        <w:t>solicitud</w:t>
      </w:r>
      <w:r w:rsidR="007165C9" w:rsidRPr="00D57CDC">
        <w:rPr>
          <w:b/>
          <w:color w:val="FF0000"/>
          <w:spacing w:val="-6"/>
          <w:sz w:val="24"/>
          <w:szCs w:val="24"/>
        </w:rPr>
        <w:t xml:space="preserve"> </w:t>
      </w:r>
      <w:r w:rsidR="007165C9" w:rsidRPr="00D57CDC">
        <w:rPr>
          <w:b/>
          <w:color w:val="FF0000"/>
          <w:w w:val="80"/>
          <w:sz w:val="24"/>
          <w:szCs w:val="24"/>
        </w:rPr>
        <w:t>adjudicada</w:t>
      </w:r>
      <w:r w:rsidR="007165C9" w:rsidRPr="00D57CDC">
        <w:rPr>
          <w:b/>
          <w:color w:val="FF0000"/>
          <w:spacing w:val="-11"/>
          <w:sz w:val="24"/>
          <w:szCs w:val="24"/>
        </w:rPr>
        <w:t xml:space="preserve"> </w:t>
      </w:r>
      <w:r w:rsidR="007165C9" w:rsidRPr="00D57CDC">
        <w:rPr>
          <w:b/>
          <w:color w:val="FF0000"/>
          <w:w w:val="80"/>
          <w:sz w:val="24"/>
          <w:szCs w:val="24"/>
        </w:rPr>
        <w:t>en</w:t>
      </w:r>
      <w:r w:rsidR="007165C9" w:rsidRPr="00D57CDC">
        <w:rPr>
          <w:b/>
          <w:color w:val="FF0000"/>
          <w:spacing w:val="-12"/>
          <w:sz w:val="24"/>
          <w:szCs w:val="24"/>
        </w:rPr>
        <w:t xml:space="preserve"> </w:t>
      </w:r>
      <w:r w:rsidR="007165C9" w:rsidRPr="00D57CDC">
        <w:rPr>
          <w:b/>
          <w:color w:val="FF0000"/>
          <w:w w:val="80"/>
          <w:sz w:val="24"/>
          <w:szCs w:val="24"/>
        </w:rPr>
        <w:t>el</w:t>
      </w:r>
      <w:r w:rsidR="007165C9" w:rsidRPr="00D57CDC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D57CDC">
        <w:rPr>
          <w:b/>
          <w:color w:val="FF0000"/>
          <w:w w:val="80"/>
          <w:sz w:val="24"/>
          <w:szCs w:val="24"/>
        </w:rPr>
        <w:t>proceso</w:t>
      </w:r>
      <w:r w:rsidR="007165C9" w:rsidRPr="00D57CDC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D57CDC">
        <w:rPr>
          <w:b/>
          <w:color w:val="FF0000"/>
          <w:w w:val="80"/>
          <w:sz w:val="24"/>
          <w:szCs w:val="24"/>
        </w:rPr>
        <w:t>de</w:t>
      </w:r>
      <w:r w:rsidR="007165C9" w:rsidRPr="00D57CDC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D57CDC">
        <w:rPr>
          <w:b/>
          <w:color w:val="FF0000"/>
          <w:spacing w:val="-2"/>
          <w:w w:val="80"/>
          <w:sz w:val="24"/>
          <w:szCs w:val="24"/>
        </w:rPr>
        <w:t>admisión</w:t>
      </w:r>
      <w:r w:rsidR="0017495F">
        <w:rPr>
          <w:color w:val="FF0000"/>
          <w:spacing w:val="-2"/>
          <w:w w:val="80"/>
          <w:sz w:val="20"/>
          <w:szCs w:val="20"/>
        </w:rPr>
        <w:t xml:space="preserve"> </w:t>
      </w:r>
      <w:r w:rsidR="00F8395D" w:rsidRPr="00D57CDC">
        <w:rPr>
          <w:b/>
          <w:color w:val="FF0000"/>
          <w:spacing w:val="-2"/>
          <w:w w:val="80"/>
          <w:sz w:val="24"/>
          <w:szCs w:val="24"/>
        </w:rPr>
        <w:fldChar w:fldCharType="begin">
          <w:ffData>
            <w:name w:val="Texto42"/>
            <w:enabled/>
            <w:calcOnExit w:val="0"/>
            <w:textInput>
              <w:type w:val="number"/>
              <w:maxLength w:val="7"/>
              <w:format w:val="0"/>
            </w:textInput>
          </w:ffData>
        </w:fldChar>
      </w:r>
      <w:bookmarkStart w:id="2" w:name="Texto42"/>
      <w:r w:rsidR="00F8395D" w:rsidRPr="00D57CDC">
        <w:rPr>
          <w:b/>
          <w:color w:val="FF0000"/>
          <w:spacing w:val="-2"/>
          <w:w w:val="80"/>
          <w:sz w:val="24"/>
          <w:szCs w:val="24"/>
        </w:rPr>
        <w:instrText xml:space="preserve"> FORMTEXT </w:instrText>
      </w:r>
      <w:r w:rsidR="00F8395D" w:rsidRPr="00D57CDC">
        <w:rPr>
          <w:b/>
          <w:color w:val="FF0000"/>
          <w:spacing w:val="-2"/>
          <w:w w:val="80"/>
          <w:sz w:val="24"/>
          <w:szCs w:val="24"/>
        </w:rPr>
      </w:r>
      <w:r w:rsidR="00F8395D" w:rsidRPr="00D57CDC">
        <w:rPr>
          <w:b/>
          <w:color w:val="FF0000"/>
          <w:spacing w:val="-2"/>
          <w:w w:val="80"/>
          <w:sz w:val="24"/>
          <w:szCs w:val="24"/>
        </w:rPr>
        <w:fldChar w:fldCharType="separate"/>
      </w:r>
      <w:r w:rsidR="00F8395D" w:rsidRPr="00D57CDC">
        <w:rPr>
          <w:b/>
          <w:noProof/>
          <w:color w:val="FF0000"/>
          <w:spacing w:val="-2"/>
          <w:w w:val="80"/>
          <w:sz w:val="24"/>
          <w:szCs w:val="24"/>
        </w:rPr>
        <w:t> </w:t>
      </w:r>
      <w:r w:rsidR="00F8395D" w:rsidRPr="00D57CDC">
        <w:rPr>
          <w:b/>
          <w:noProof/>
          <w:color w:val="FF0000"/>
          <w:spacing w:val="-2"/>
          <w:w w:val="80"/>
          <w:sz w:val="24"/>
          <w:szCs w:val="24"/>
        </w:rPr>
        <w:t> </w:t>
      </w:r>
      <w:r w:rsidR="00F8395D" w:rsidRPr="00D57CDC">
        <w:rPr>
          <w:b/>
          <w:noProof/>
          <w:color w:val="FF0000"/>
          <w:spacing w:val="-2"/>
          <w:w w:val="80"/>
          <w:sz w:val="24"/>
          <w:szCs w:val="24"/>
        </w:rPr>
        <w:t> </w:t>
      </w:r>
      <w:r w:rsidR="00F8395D" w:rsidRPr="00D57CDC">
        <w:rPr>
          <w:b/>
          <w:noProof/>
          <w:color w:val="FF0000"/>
          <w:spacing w:val="-2"/>
          <w:w w:val="80"/>
          <w:sz w:val="24"/>
          <w:szCs w:val="24"/>
        </w:rPr>
        <w:t> </w:t>
      </w:r>
      <w:r w:rsidR="00F8395D" w:rsidRPr="00D57CDC">
        <w:rPr>
          <w:b/>
          <w:noProof/>
          <w:color w:val="FF0000"/>
          <w:spacing w:val="-2"/>
          <w:w w:val="80"/>
          <w:sz w:val="24"/>
          <w:szCs w:val="24"/>
        </w:rPr>
        <w:t> </w:t>
      </w:r>
      <w:r w:rsidR="00F8395D" w:rsidRPr="00D57CDC">
        <w:rPr>
          <w:b/>
          <w:color w:val="FF0000"/>
          <w:spacing w:val="-2"/>
          <w:w w:val="80"/>
          <w:sz w:val="24"/>
          <w:szCs w:val="24"/>
        </w:rPr>
        <w:fldChar w:fldCharType="end"/>
      </w:r>
      <w:bookmarkEnd w:id="2"/>
      <w:r w:rsidR="007165C9" w:rsidRPr="00731DF8">
        <w:rPr>
          <w:sz w:val="18"/>
          <w:szCs w:val="18"/>
        </w:rPr>
        <w:tab/>
      </w:r>
    </w:p>
    <w:tbl>
      <w:tblPr>
        <w:tblStyle w:val="Tablaconcuadrcula"/>
        <w:tblpPr w:leftFromText="141" w:rightFromText="141" w:vertAnchor="text" w:horzAnchor="margin" w:tblpXSpec="right" w:tblpY="215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914"/>
        <w:gridCol w:w="2903"/>
        <w:gridCol w:w="2382"/>
      </w:tblGrid>
      <w:tr w:rsidR="00844C5D" w:rsidRPr="00844C5D" w14:paraId="05E0E9A1" w14:textId="77777777" w:rsidTr="005876A4">
        <w:trPr>
          <w:cantSplit/>
          <w:trHeight w:hRule="exact" w:val="561"/>
        </w:trPr>
        <w:tc>
          <w:tcPr>
            <w:tcW w:w="2914" w:type="dxa"/>
          </w:tcPr>
          <w:p w14:paraId="05E0E99B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Primer Apellido</w:t>
            </w:r>
          </w:p>
          <w:p w14:paraId="05E0E99C" w14:textId="77777777" w:rsidR="00844C5D" w:rsidRPr="002205C5" w:rsidRDefault="00D57CDC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36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3" w:name="Texto36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3"/>
          </w:p>
        </w:tc>
        <w:tc>
          <w:tcPr>
            <w:tcW w:w="2903" w:type="dxa"/>
          </w:tcPr>
          <w:p w14:paraId="05E0E99D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Segundo Apellido</w:t>
            </w:r>
          </w:p>
          <w:p w14:paraId="05E0E99E" w14:textId="77777777" w:rsidR="00844C5D" w:rsidRPr="002205C5" w:rsidRDefault="00D57CDC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37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4" w:name="Texto37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4"/>
          </w:p>
        </w:tc>
        <w:tc>
          <w:tcPr>
            <w:tcW w:w="2382" w:type="dxa"/>
          </w:tcPr>
          <w:p w14:paraId="05E0E99F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Nombre</w:t>
            </w:r>
          </w:p>
          <w:p w14:paraId="05E0E9A0" w14:textId="77777777" w:rsidR="00844C5D" w:rsidRPr="002205C5" w:rsidRDefault="00D57CDC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38"/>
                  <w:enabled/>
                  <w:calcOnExit w:val="0"/>
                  <w:textInput>
                    <w:maxLength w:val="15"/>
                    <w:format w:val="UPPERCASE"/>
                  </w:textInput>
                </w:ffData>
              </w:fldChar>
            </w:r>
            <w:bookmarkStart w:id="5" w:name="Texto38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5"/>
          </w:p>
        </w:tc>
      </w:tr>
      <w:tr w:rsidR="00844C5D" w:rsidRPr="00844C5D" w14:paraId="05E0E9A8" w14:textId="77777777" w:rsidTr="005876A4">
        <w:trPr>
          <w:cantSplit/>
          <w:trHeight w:hRule="exact" w:val="561"/>
        </w:trPr>
        <w:tc>
          <w:tcPr>
            <w:tcW w:w="2914" w:type="dxa"/>
            <w:tcBorders>
              <w:bottom w:val="single" w:sz="4" w:space="0" w:color="auto"/>
            </w:tcBorders>
          </w:tcPr>
          <w:p w14:paraId="05E0E9A2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DNI/NIF</w:t>
            </w:r>
          </w:p>
          <w:p w14:paraId="05E0E9A3" w14:textId="77777777" w:rsidR="002205C5" w:rsidRPr="00F8395D" w:rsidRDefault="00D57CDC" w:rsidP="00844C5D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9"/>
                  <w:enabled/>
                  <w:calcOnExit w:val="0"/>
                  <w:textInput>
                    <w:maxLength w:val="12"/>
                  </w:textInput>
                </w:ffData>
              </w:fldChar>
            </w:r>
            <w:bookmarkStart w:id="6" w:name="Texto39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6"/>
          </w:p>
        </w:tc>
        <w:tc>
          <w:tcPr>
            <w:tcW w:w="2903" w:type="dxa"/>
            <w:tcBorders>
              <w:bottom w:val="single" w:sz="4" w:space="0" w:color="auto"/>
            </w:tcBorders>
          </w:tcPr>
          <w:p w14:paraId="05E0E9A4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Sexo</w:t>
            </w:r>
          </w:p>
          <w:p w14:paraId="05E0E9A5" w14:textId="77777777" w:rsidR="00844C5D" w:rsidRPr="00844C5D" w:rsidRDefault="002205C5" w:rsidP="00844C5D">
            <w:pPr>
              <w:rPr>
                <w:i/>
                <w:sz w:val="16"/>
                <w:szCs w:val="16"/>
              </w:rPr>
            </w:pPr>
            <w:r w:rsidRPr="002205C5">
              <w:rPr>
                <w:i/>
              </w:rPr>
              <w:fldChar w:fldCharType="begin">
                <w:ffData>
                  <w:name w:val="Marcar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Marcar17"/>
            <w:r w:rsidRPr="002205C5">
              <w:rPr>
                <w:i/>
              </w:rPr>
              <w:instrText xml:space="preserve"> FORMCHECKBOX </w:instrText>
            </w:r>
            <w:r w:rsidR="005876A4">
              <w:rPr>
                <w:i/>
              </w:rPr>
            </w:r>
            <w:r w:rsidR="005876A4">
              <w:rPr>
                <w:i/>
              </w:rPr>
              <w:fldChar w:fldCharType="separate"/>
            </w:r>
            <w:r w:rsidRPr="002205C5">
              <w:rPr>
                <w:i/>
              </w:rPr>
              <w:fldChar w:fldCharType="end"/>
            </w:r>
            <w:bookmarkEnd w:id="7"/>
            <w:r>
              <w:rPr>
                <w:i/>
                <w:sz w:val="16"/>
                <w:szCs w:val="16"/>
              </w:rPr>
              <w:t xml:space="preserve"> </w:t>
            </w:r>
            <w:r w:rsidR="00844C5D">
              <w:rPr>
                <w:i/>
                <w:sz w:val="16"/>
                <w:szCs w:val="16"/>
              </w:rPr>
              <w:t xml:space="preserve">Hombre                </w:t>
            </w:r>
            <w:r w:rsidRPr="002205C5">
              <w:rPr>
                <w:i/>
              </w:rPr>
              <w:fldChar w:fldCharType="begin">
                <w:ffData>
                  <w:name w:val="Marcar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Marcar18"/>
            <w:r w:rsidRPr="002205C5">
              <w:rPr>
                <w:i/>
              </w:rPr>
              <w:instrText xml:space="preserve"> FORMCHECKBOX </w:instrText>
            </w:r>
            <w:r w:rsidR="005876A4">
              <w:rPr>
                <w:i/>
              </w:rPr>
            </w:r>
            <w:r w:rsidR="005876A4">
              <w:rPr>
                <w:i/>
              </w:rPr>
              <w:fldChar w:fldCharType="separate"/>
            </w:r>
            <w:r w:rsidRPr="002205C5">
              <w:rPr>
                <w:i/>
              </w:rPr>
              <w:fldChar w:fldCharType="end"/>
            </w:r>
            <w:bookmarkEnd w:id="8"/>
            <w:r w:rsidR="00844C5D" w:rsidRPr="002205C5">
              <w:rPr>
                <w:i/>
              </w:rPr>
              <w:t xml:space="preserve"> </w:t>
            </w:r>
            <w:r w:rsidR="00844C5D">
              <w:rPr>
                <w:i/>
                <w:sz w:val="16"/>
                <w:szCs w:val="16"/>
              </w:rPr>
              <w:t>Mujer</w:t>
            </w:r>
          </w:p>
        </w:tc>
        <w:tc>
          <w:tcPr>
            <w:tcW w:w="2382" w:type="dxa"/>
            <w:tcBorders>
              <w:bottom w:val="single" w:sz="4" w:space="0" w:color="auto"/>
            </w:tcBorders>
          </w:tcPr>
          <w:p w14:paraId="05E0E9A6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Fecha Nacimiento</w:t>
            </w:r>
          </w:p>
          <w:p w14:paraId="05E0E9A7" w14:textId="77777777" w:rsidR="002205C5" w:rsidRPr="00F8395D" w:rsidRDefault="00D57CDC" w:rsidP="00844C5D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0"/>
                  <w:enabled/>
                  <w:calcOnExit w:val="0"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bookmarkStart w:id="9" w:name="Texto40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9"/>
          </w:p>
        </w:tc>
      </w:tr>
      <w:tr w:rsidR="00844C5D" w:rsidRPr="00844C5D" w14:paraId="05E0E9AC" w14:textId="77777777" w:rsidTr="00217C6F">
        <w:trPr>
          <w:trHeight w:val="121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9A9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</w:p>
        </w:tc>
        <w:tc>
          <w:tcPr>
            <w:tcW w:w="29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9AA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9AB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</w:p>
        </w:tc>
      </w:tr>
    </w:tbl>
    <w:p w14:paraId="05E0E9AD" w14:textId="77777777" w:rsidR="00E055E3" w:rsidRPr="00844C5D" w:rsidRDefault="00E055E3">
      <w:pPr>
        <w:rPr>
          <w:i/>
          <w:sz w:val="16"/>
          <w:szCs w:val="16"/>
        </w:rPr>
      </w:pPr>
    </w:p>
    <w:p w14:paraId="05E0E9AE" w14:textId="77777777" w:rsidR="00E055E3" w:rsidRPr="00844C5D" w:rsidRDefault="00844C5D">
      <w:pPr>
        <w:rPr>
          <w:rFonts w:ascii="Arial" w:hAnsi="Arial" w:cs="Arial"/>
          <w:i/>
          <w:sz w:val="16"/>
          <w:szCs w:val="16"/>
        </w:rPr>
      </w:pPr>
      <w:r w:rsidRPr="00844C5D">
        <w:rPr>
          <w:rFonts w:ascii="Arial" w:hAnsi="Arial" w:cs="Arial"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5E0EAB1" wp14:editId="05E0EAB2">
                <wp:simplePos x="0" y="0"/>
                <wp:positionH relativeFrom="column">
                  <wp:posOffset>-518160</wp:posOffset>
                </wp:positionH>
                <wp:positionV relativeFrom="paragraph">
                  <wp:posOffset>237490</wp:posOffset>
                </wp:positionV>
                <wp:extent cx="201930" cy="0"/>
                <wp:effectExtent l="38100" t="38100" r="64770" b="95250"/>
                <wp:wrapNone/>
                <wp:docPr id="27" name="29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93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C9E25CA" id="290 Conector recto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0.8pt,18.7pt" to="-24.9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rFonts w:ascii="Arial" w:hAnsi="Arial" w:cs="Arial"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5E0EAB3" wp14:editId="05E0EAB4">
                <wp:simplePos x="0" y="0"/>
                <wp:positionH relativeFrom="column">
                  <wp:posOffset>814070</wp:posOffset>
                </wp:positionH>
                <wp:positionV relativeFrom="paragraph">
                  <wp:posOffset>237490</wp:posOffset>
                </wp:positionV>
                <wp:extent cx="287655" cy="0"/>
                <wp:effectExtent l="38100" t="38100" r="74295" b="95250"/>
                <wp:wrapNone/>
                <wp:docPr id="290" name="29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65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5D4F747" id="290 Conector recto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4.1pt,18.7pt" to="86.7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rFonts w:ascii="Arial" w:hAnsi="Arial" w:cs="Arial"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05E0EAB5" wp14:editId="05E0EAB6">
                <wp:simplePos x="0" y="0"/>
                <wp:positionH relativeFrom="page">
                  <wp:posOffset>741045</wp:posOffset>
                </wp:positionH>
                <wp:positionV relativeFrom="paragraph">
                  <wp:posOffset>100965</wp:posOffset>
                </wp:positionV>
                <wp:extent cx="1160780" cy="238125"/>
                <wp:effectExtent l="0" t="0" r="20320" b="28575"/>
                <wp:wrapNone/>
                <wp:docPr id="28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03" w14:textId="77777777" w:rsidR="00172373" w:rsidRPr="00172373" w:rsidRDefault="00172373" w:rsidP="00172373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 w:rsidRPr="00172373"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Identificativos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B5" id="Graphic 22" o:spid="_x0000_s1026" style="position:absolute;margin-left:58.35pt;margin-top:7.95pt;width:91.4pt;height:18.75pt;z-index: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03" w14:textId="77777777" w:rsidR="00172373" w:rsidRPr="00172373" w:rsidRDefault="00172373" w:rsidP="00172373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 w:rsidRPr="00172373"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Identificativos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E0E9AF" w14:textId="77777777" w:rsidR="00E055E3" w:rsidRPr="00844C5D" w:rsidRDefault="00E055E3" w:rsidP="00817339">
      <w:pPr>
        <w:ind w:right="-142"/>
        <w:rPr>
          <w:i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XSpec="right" w:tblpY="319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1668"/>
        <w:gridCol w:w="1753"/>
        <w:gridCol w:w="2396"/>
        <w:gridCol w:w="2382"/>
      </w:tblGrid>
      <w:tr w:rsidR="00844C5D" w:rsidRPr="00844C5D" w14:paraId="05E0E9B8" w14:textId="77777777" w:rsidTr="005876A4">
        <w:trPr>
          <w:cantSplit/>
          <w:trHeight w:hRule="exact" w:val="561"/>
        </w:trPr>
        <w:tc>
          <w:tcPr>
            <w:tcW w:w="1668" w:type="dxa"/>
            <w:tcBorders>
              <w:bottom w:val="single" w:sz="4" w:space="0" w:color="auto"/>
            </w:tcBorders>
          </w:tcPr>
          <w:p w14:paraId="05E0E9B0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País</w:t>
            </w:r>
          </w:p>
          <w:p w14:paraId="05E0E9B1" w14:textId="77777777" w:rsidR="00844C5D" w:rsidRPr="002205C5" w:rsidRDefault="00D57CDC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41"/>
                  <w:enabled/>
                  <w:calcOnExit w:val="0"/>
                  <w:textInput>
                    <w:maxLength w:val="13"/>
                    <w:format w:val="UPPERCASE"/>
                  </w:textInput>
                </w:ffData>
              </w:fldChar>
            </w:r>
            <w:bookmarkStart w:id="10" w:name="Texto41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0"/>
          </w:p>
        </w:tc>
        <w:tc>
          <w:tcPr>
            <w:tcW w:w="1753" w:type="dxa"/>
            <w:tcBorders>
              <w:bottom w:val="single" w:sz="4" w:space="0" w:color="auto"/>
              <w:right w:val="single" w:sz="18" w:space="0" w:color="auto"/>
            </w:tcBorders>
          </w:tcPr>
          <w:p w14:paraId="05E0E9B2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Provincia</w:t>
            </w:r>
          </w:p>
          <w:p w14:paraId="05E0E9B3" w14:textId="77777777" w:rsidR="00844C5D" w:rsidRPr="002205C5" w:rsidRDefault="00D57CDC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13"/>
                    <w:format w:val="UPPERCASE"/>
                  </w:textInput>
                </w:ffData>
              </w:fldChar>
            </w:r>
            <w:bookmarkStart w:id="11" w:name="Texto6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1"/>
          </w:p>
        </w:tc>
        <w:tc>
          <w:tcPr>
            <w:tcW w:w="2396" w:type="dxa"/>
            <w:tcBorders>
              <w:left w:val="single" w:sz="18" w:space="0" w:color="auto"/>
              <w:bottom w:val="single" w:sz="4" w:space="0" w:color="auto"/>
            </w:tcBorders>
          </w:tcPr>
          <w:p w14:paraId="05E0E9B4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Localidad</w:t>
            </w:r>
          </w:p>
          <w:p w14:paraId="05E0E9B5" w14:textId="77777777" w:rsidR="00844C5D" w:rsidRPr="002205C5" w:rsidRDefault="00D57CDC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9"/>
                  <w:enabled/>
                  <w:calcOnExit w:val="0"/>
                  <w:textInput>
                    <w:maxLength w:val="19"/>
                    <w:format w:val="UPPERCASE"/>
                  </w:textInput>
                </w:ffData>
              </w:fldChar>
            </w:r>
            <w:bookmarkStart w:id="12" w:name="Texto9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2"/>
          </w:p>
        </w:tc>
        <w:tc>
          <w:tcPr>
            <w:tcW w:w="2382" w:type="dxa"/>
            <w:tcBorders>
              <w:bottom w:val="single" w:sz="4" w:space="0" w:color="auto"/>
            </w:tcBorders>
          </w:tcPr>
          <w:p w14:paraId="05E0E9B6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Nacionalidad</w:t>
            </w:r>
          </w:p>
          <w:p w14:paraId="05E0E9B7" w14:textId="77777777" w:rsidR="00844C5D" w:rsidRPr="002205C5" w:rsidRDefault="00D57CDC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7"/>
                  <w:enabled/>
                  <w:calcOnExit w:val="0"/>
                  <w:textInput>
                    <w:maxLength w:val="19"/>
                    <w:format w:val="UPPERCASE"/>
                  </w:textInput>
                </w:ffData>
              </w:fldChar>
            </w:r>
            <w:bookmarkStart w:id="13" w:name="Texto7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3"/>
          </w:p>
        </w:tc>
      </w:tr>
      <w:tr w:rsidR="00844C5D" w:rsidRPr="00844C5D" w14:paraId="05E0E9BA" w14:textId="77777777" w:rsidTr="00844C5D">
        <w:trPr>
          <w:trHeight w:val="70"/>
        </w:trPr>
        <w:tc>
          <w:tcPr>
            <w:tcW w:w="819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9B9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</w:p>
        </w:tc>
      </w:tr>
    </w:tbl>
    <w:p w14:paraId="05E0E9BB" w14:textId="77777777" w:rsidR="00844C5D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E0EAB7" wp14:editId="05E0EAB8">
                <wp:simplePos x="0" y="0"/>
                <wp:positionH relativeFrom="column">
                  <wp:posOffset>-509270</wp:posOffset>
                </wp:positionH>
                <wp:positionV relativeFrom="paragraph">
                  <wp:posOffset>354965</wp:posOffset>
                </wp:positionV>
                <wp:extent cx="174625" cy="0"/>
                <wp:effectExtent l="38100" t="38100" r="53975" b="95250"/>
                <wp:wrapNone/>
                <wp:docPr id="292" name="29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462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3D05AA9" id="292 Conector recto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0.1pt,27.95pt" to="-26.35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5E0EAB9" wp14:editId="05E0EABA">
                <wp:simplePos x="0" y="0"/>
                <wp:positionH relativeFrom="page">
                  <wp:posOffset>719455</wp:posOffset>
                </wp:positionH>
                <wp:positionV relativeFrom="paragraph">
                  <wp:posOffset>243205</wp:posOffset>
                </wp:positionV>
                <wp:extent cx="1160780" cy="238125"/>
                <wp:effectExtent l="0" t="0" r="20320" b="28575"/>
                <wp:wrapNone/>
                <wp:docPr id="291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04" w14:textId="77777777" w:rsidR="00E055E3" w:rsidRPr="00172373" w:rsidRDefault="00893DE5" w:rsidP="00E055E3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Nacimiento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B9" id="_x0000_s1027" style="position:absolute;margin-left:56.65pt;margin-top:19.15pt;width:91.4pt;height:18.7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04" w14:textId="77777777" w:rsidR="00E055E3" w:rsidRPr="00172373" w:rsidRDefault="00893DE5" w:rsidP="00E055E3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Nacimiento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E0E9BC" w14:textId="77777777" w:rsidR="00844C5D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E0EABB" wp14:editId="05E0EABC">
                <wp:simplePos x="0" y="0"/>
                <wp:positionH relativeFrom="column">
                  <wp:posOffset>804545</wp:posOffset>
                </wp:positionH>
                <wp:positionV relativeFrom="paragraph">
                  <wp:posOffset>84455</wp:posOffset>
                </wp:positionV>
                <wp:extent cx="262890" cy="0"/>
                <wp:effectExtent l="38100" t="38100" r="60960" b="95250"/>
                <wp:wrapNone/>
                <wp:docPr id="293" name="29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C8F3EA3" id="293 Conector recto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3.35pt,6.65pt" to="84.0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250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3060"/>
        <w:gridCol w:w="2293"/>
        <w:gridCol w:w="2846"/>
      </w:tblGrid>
      <w:tr w:rsidR="00844C5D" w:rsidRPr="00844C5D" w14:paraId="05E0E9C3" w14:textId="77777777" w:rsidTr="005876A4">
        <w:trPr>
          <w:cantSplit/>
          <w:trHeight w:hRule="exact" w:val="561"/>
        </w:trPr>
        <w:tc>
          <w:tcPr>
            <w:tcW w:w="3060" w:type="dxa"/>
          </w:tcPr>
          <w:p w14:paraId="05E0E9BD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Provincia</w:t>
            </w:r>
          </w:p>
          <w:p w14:paraId="05E0E9BE" w14:textId="77777777" w:rsidR="00844C5D" w:rsidRPr="002205C5" w:rsidRDefault="00D57CDC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3"/>
                  <w:enabled/>
                  <w:calcOnExit w:val="0"/>
                  <w:textInput>
                    <w:maxLength w:val="25"/>
                    <w:format w:val="UPPERCASE"/>
                  </w:textInput>
                </w:ffData>
              </w:fldChar>
            </w:r>
            <w:bookmarkStart w:id="14" w:name="Texto13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4"/>
          </w:p>
        </w:tc>
        <w:tc>
          <w:tcPr>
            <w:tcW w:w="2293" w:type="dxa"/>
          </w:tcPr>
          <w:p w14:paraId="05E0E9BF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Localidad</w:t>
            </w:r>
          </w:p>
          <w:p w14:paraId="05E0E9C0" w14:textId="77777777" w:rsidR="00844C5D" w:rsidRPr="002205C5" w:rsidRDefault="00D57CDC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4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bookmarkStart w:id="15" w:name="Texto14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5"/>
          </w:p>
        </w:tc>
        <w:tc>
          <w:tcPr>
            <w:tcW w:w="2846" w:type="dxa"/>
          </w:tcPr>
          <w:p w14:paraId="05E0E9C1" w14:textId="77777777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Código Postal</w:t>
            </w:r>
          </w:p>
          <w:p w14:paraId="05E0E9C2" w14:textId="77777777" w:rsidR="00844C5D" w:rsidRPr="002205C5" w:rsidRDefault="00D57CDC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5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bookmarkStart w:id="16" w:name="Texto15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6"/>
          </w:p>
        </w:tc>
      </w:tr>
      <w:tr w:rsidR="00844C5D" w:rsidRPr="00844C5D" w14:paraId="05E0E9C8" w14:textId="77777777" w:rsidTr="005876A4">
        <w:trPr>
          <w:cantSplit/>
          <w:trHeight w:hRule="exact" w:val="561"/>
        </w:trPr>
        <w:tc>
          <w:tcPr>
            <w:tcW w:w="5353" w:type="dxa"/>
            <w:gridSpan w:val="2"/>
            <w:tcBorders>
              <w:bottom w:val="single" w:sz="4" w:space="0" w:color="auto"/>
            </w:tcBorders>
          </w:tcPr>
          <w:p w14:paraId="05E0E9C4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Dirección</w:t>
            </w:r>
          </w:p>
          <w:p w14:paraId="05E0E9C5" w14:textId="77777777" w:rsidR="00844C5D" w:rsidRPr="002205C5" w:rsidRDefault="00D57CDC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6"/>
                  <w:enabled/>
                  <w:calcOnExit w:val="0"/>
                  <w:textInput>
                    <w:maxLength w:val="45"/>
                    <w:format w:val="UPPERCASE"/>
                  </w:textInput>
                </w:ffData>
              </w:fldChar>
            </w:r>
            <w:bookmarkStart w:id="17" w:name="Texto16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7"/>
          </w:p>
        </w:tc>
        <w:tc>
          <w:tcPr>
            <w:tcW w:w="2846" w:type="dxa"/>
            <w:tcBorders>
              <w:bottom w:val="single" w:sz="4" w:space="0" w:color="auto"/>
            </w:tcBorders>
          </w:tcPr>
          <w:p w14:paraId="05E0E9C6" w14:textId="65E32D26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 xml:space="preserve">Teléfono </w:t>
            </w:r>
            <w:r w:rsidR="00E57474">
              <w:rPr>
                <w:i/>
                <w:sz w:val="16"/>
                <w:szCs w:val="16"/>
              </w:rPr>
              <w:t>móvil</w:t>
            </w:r>
          </w:p>
          <w:p w14:paraId="05E0E9C7" w14:textId="77777777" w:rsidR="00844C5D" w:rsidRPr="002205C5" w:rsidRDefault="00D57CDC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7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bookmarkStart w:id="18" w:name="Texto17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8"/>
          </w:p>
        </w:tc>
      </w:tr>
      <w:tr w:rsidR="00844C5D" w:rsidRPr="00844C5D" w14:paraId="05E0E9CB" w14:textId="77777777" w:rsidTr="00844C5D">
        <w:trPr>
          <w:trHeight w:val="70"/>
        </w:trPr>
        <w:tc>
          <w:tcPr>
            <w:tcW w:w="53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9C9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9CA" w14:textId="77777777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</w:p>
        </w:tc>
      </w:tr>
    </w:tbl>
    <w:p w14:paraId="05E0E9CC" w14:textId="77777777" w:rsidR="00893DE5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46976" behindDoc="0" locked="0" layoutInCell="1" allowOverlap="1" wp14:anchorId="05E0EABD" wp14:editId="05E0EABE">
                <wp:simplePos x="0" y="0"/>
                <wp:positionH relativeFrom="page">
                  <wp:posOffset>804545</wp:posOffset>
                </wp:positionH>
                <wp:positionV relativeFrom="paragraph">
                  <wp:posOffset>276860</wp:posOffset>
                </wp:positionV>
                <wp:extent cx="1160780" cy="238125"/>
                <wp:effectExtent l="0" t="0" r="20320" b="28575"/>
                <wp:wrapNone/>
                <wp:docPr id="294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05" w14:textId="77777777" w:rsidR="006F16EA" w:rsidRPr="00172373" w:rsidRDefault="006F16EA" w:rsidP="006F16EA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Domicilio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BD" id="_x0000_s1028" style="position:absolute;margin-left:63.35pt;margin-top:21.8pt;width:91.4pt;height:18.75pt;z-index: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05" w14:textId="77777777" w:rsidR="006F16EA" w:rsidRPr="00172373" w:rsidRDefault="006F16EA" w:rsidP="006F16EA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Domicilio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E0E9CD" w14:textId="77777777" w:rsidR="00844C5D" w:rsidRPr="00844C5D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5E0EABF" wp14:editId="05E0EAC0">
                <wp:simplePos x="0" y="0"/>
                <wp:positionH relativeFrom="column">
                  <wp:posOffset>-480060</wp:posOffset>
                </wp:positionH>
                <wp:positionV relativeFrom="paragraph">
                  <wp:posOffset>116205</wp:posOffset>
                </wp:positionV>
                <wp:extent cx="180975" cy="0"/>
                <wp:effectExtent l="38100" t="38100" r="66675" b="95250"/>
                <wp:wrapNone/>
                <wp:docPr id="295" name="29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9291C2A" id="295 Conector recto" o:spid="_x0000_s1026" style="position:absolute;z-index: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7.8pt,9.15pt" to="-23.5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05E0EAC1" wp14:editId="05E0EAC2">
                <wp:simplePos x="0" y="0"/>
                <wp:positionH relativeFrom="column">
                  <wp:posOffset>872490</wp:posOffset>
                </wp:positionH>
                <wp:positionV relativeFrom="paragraph">
                  <wp:posOffset>116840</wp:posOffset>
                </wp:positionV>
                <wp:extent cx="196215" cy="0"/>
                <wp:effectExtent l="38100" t="38100" r="70485" b="95250"/>
                <wp:wrapNone/>
                <wp:docPr id="296" name="29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21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190F497" id="296 Conector recto" o:spid="_x0000_s1026" style="position:absolute;z-index: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8.7pt,9.2pt" to="84.1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14:paraId="05E0E9CE" w14:textId="77777777" w:rsidR="00F54D28" w:rsidRPr="00844C5D" w:rsidRDefault="00F54D28" w:rsidP="006F16EA">
      <w:pPr>
        <w:rPr>
          <w:i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XSpec="right" w:tblpY="296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4513"/>
        <w:gridCol w:w="3686"/>
      </w:tblGrid>
      <w:tr w:rsidR="00844C5D" w:rsidRPr="00844C5D" w14:paraId="05E0E9D3" w14:textId="77777777" w:rsidTr="005876A4">
        <w:trPr>
          <w:cantSplit/>
          <w:trHeight w:hRule="exact" w:val="561"/>
        </w:trPr>
        <w:tc>
          <w:tcPr>
            <w:tcW w:w="4513" w:type="dxa"/>
          </w:tcPr>
          <w:p w14:paraId="05E0E9CF" w14:textId="77777777" w:rsidR="00844C5D" w:rsidRPr="00844C5D" w:rsidRDefault="00844C5D" w:rsidP="00844C5D">
            <w:pPr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¿Cuántos</w:t>
            </w:r>
            <w:r w:rsidRPr="00844C5D">
              <w:rPr>
                <w:rFonts w:ascii="Arial" w:hAnsi="Arial"/>
                <w:i/>
                <w:spacing w:val="-3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hermanos/as</w:t>
            </w:r>
            <w:r w:rsidRPr="00844C5D">
              <w:rPr>
                <w:rFonts w:ascii="Arial" w:hAnsi="Arial"/>
                <w:i/>
                <w:spacing w:val="-8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son,</w:t>
            </w:r>
            <w:r w:rsidRPr="00844C5D">
              <w:rPr>
                <w:rFonts w:ascii="Arial" w:hAnsi="Arial"/>
                <w:i/>
                <w:spacing w:val="-5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él</w:t>
            </w:r>
            <w:r w:rsidRPr="00844C5D"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/</w:t>
            </w:r>
            <w:r w:rsidRPr="00844C5D">
              <w:rPr>
                <w:rFonts w:ascii="Arial" w:hAnsi="Arial"/>
                <w:i/>
                <w:spacing w:val="-2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ella</w:t>
            </w:r>
            <w:r w:rsidRPr="00844C5D">
              <w:rPr>
                <w:rFonts w:ascii="Arial" w:hAnsi="Arial"/>
                <w:i/>
                <w:spacing w:val="-4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  <w:t>incluido?</w:t>
            </w:r>
          </w:p>
          <w:p w14:paraId="05E0E9D0" w14:textId="77777777" w:rsidR="00844C5D" w:rsidRPr="00C12D1A" w:rsidRDefault="00844C5D" w:rsidP="00D57CDC">
            <w:pPr>
              <w:rPr>
                <w:b/>
                <w:bCs/>
                <w:iCs/>
              </w:rPr>
            </w:pPr>
            <w:r w:rsidRPr="00844C5D"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  <w:t xml:space="preserve"> </w:t>
            </w:r>
            <w:r w:rsidR="00D57CDC">
              <w:rPr>
                <w:b/>
                <w:bCs/>
                <w:iCs/>
              </w:rPr>
              <w:fldChar w:fldCharType="begin">
                <w:ffData>
                  <w:name w:val="Texto5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19" w:name="Texto5"/>
            <w:r w:rsidR="00D57CDC">
              <w:rPr>
                <w:b/>
                <w:bCs/>
                <w:iCs/>
              </w:rPr>
              <w:instrText xml:space="preserve"> FORMTEXT </w:instrText>
            </w:r>
            <w:r w:rsidR="00D57CDC">
              <w:rPr>
                <w:b/>
                <w:bCs/>
                <w:iCs/>
              </w:rPr>
            </w:r>
            <w:r w:rsidR="00D57CDC">
              <w:rPr>
                <w:b/>
                <w:bCs/>
                <w:iCs/>
              </w:rPr>
              <w:fldChar w:fldCharType="separate"/>
            </w:r>
            <w:r w:rsidR="00D57CDC">
              <w:rPr>
                <w:b/>
                <w:bCs/>
                <w:iCs/>
                <w:noProof/>
              </w:rPr>
              <w:t> </w:t>
            </w:r>
            <w:r w:rsidR="00D57CDC">
              <w:rPr>
                <w:b/>
                <w:bCs/>
                <w:iCs/>
                <w:noProof/>
              </w:rPr>
              <w:t> </w:t>
            </w:r>
            <w:r w:rsidR="00D57CDC">
              <w:rPr>
                <w:b/>
                <w:bCs/>
                <w:iCs/>
              </w:rPr>
              <w:fldChar w:fldCharType="end"/>
            </w:r>
            <w:bookmarkEnd w:id="19"/>
          </w:p>
        </w:tc>
        <w:tc>
          <w:tcPr>
            <w:tcW w:w="3686" w:type="dxa"/>
          </w:tcPr>
          <w:p w14:paraId="05E0E9D1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Orden</w:t>
            </w:r>
            <w:r w:rsidRPr="00844C5D">
              <w:rPr>
                <w:rFonts w:ascii="Arial"/>
                <w:i/>
                <w:spacing w:val="-7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que</w:t>
            </w:r>
            <w:r w:rsidRPr="00844C5D">
              <w:rPr>
                <w:rFonts w:ascii="Arial"/>
                <w:i/>
                <w:spacing w:val="-5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ocupa</w:t>
            </w:r>
            <w:r w:rsidRPr="00844C5D">
              <w:rPr>
                <w:rFonts w:ascii="Arial"/>
                <w:i/>
                <w:spacing w:val="-6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entre</w:t>
            </w:r>
            <w:r w:rsidRPr="00844C5D">
              <w:rPr>
                <w:rFonts w:ascii="Arial"/>
                <w:i/>
                <w:spacing w:val="-8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los</w:t>
            </w:r>
            <w:r w:rsidRPr="00844C5D">
              <w:rPr>
                <w:rFonts w:ascii="Arial"/>
                <w:i/>
                <w:spacing w:val="-6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spacing w:val="-2"/>
                <w:w w:val="80"/>
                <w:sz w:val="16"/>
                <w:szCs w:val="16"/>
              </w:rPr>
              <w:t>hermanos/as</w:t>
            </w:r>
            <w:r w:rsidRPr="00844C5D">
              <w:rPr>
                <w:i/>
                <w:sz w:val="16"/>
                <w:szCs w:val="16"/>
              </w:rPr>
              <w:t xml:space="preserve"> </w:t>
            </w:r>
          </w:p>
          <w:p w14:paraId="05E0E9D2" w14:textId="77777777" w:rsidR="00844C5D" w:rsidRPr="00C12D1A" w:rsidRDefault="00D57CDC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8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20" w:name="Texto18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0"/>
          </w:p>
        </w:tc>
      </w:tr>
      <w:tr w:rsidR="00844C5D" w:rsidRPr="00844C5D" w14:paraId="05E0E9D9" w14:textId="77777777" w:rsidTr="005876A4">
        <w:trPr>
          <w:cantSplit/>
          <w:trHeight w:hRule="exact" w:val="624"/>
        </w:trPr>
        <w:tc>
          <w:tcPr>
            <w:tcW w:w="4513" w:type="dxa"/>
            <w:tcBorders>
              <w:bottom w:val="single" w:sz="4" w:space="0" w:color="auto"/>
            </w:tcBorders>
          </w:tcPr>
          <w:p w14:paraId="05E0E9D4" w14:textId="77777777" w:rsidR="00844C5D" w:rsidRPr="00844C5D" w:rsidRDefault="00844C5D" w:rsidP="00844C5D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En caso de ser familia numerosa</w:t>
            </w:r>
          </w:p>
          <w:p w14:paraId="05E0E9D5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Número del Título:</w:t>
            </w:r>
          </w:p>
          <w:p w14:paraId="05E0E9D6" w14:textId="77777777" w:rsidR="00844C5D" w:rsidRPr="00C12D1A" w:rsidRDefault="00D57CDC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8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05E0E9D7" w14:textId="77777777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Fecha de caducidad:</w:t>
            </w:r>
          </w:p>
          <w:p w14:paraId="05E0E9D8" w14:textId="77777777" w:rsidR="00844C5D" w:rsidRPr="00C12D1A" w:rsidRDefault="00D57CDC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9"/>
                  <w:enabled/>
                  <w:calcOnExit w:val="0"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bookmarkStart w:id="21" w:name="Texto19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1"/>
          </w:p>
        </w:tc>
      </w:tr>
      <w:tr w:rsidR="00BB4FE2" w:rsidRPr="00844C5D" w14:paraId="05E0E9DC" w14:textId="77777777" w:rsidTr="00BB4FE2">
        <w:trPr>
          <w:trHeight w:val="70"/>
        </w:trPr>
        <w:tc>
          <w:tcPr>
            <w:tcW w:w="45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9DA" w14:textId="77777777" w:rsidR="00BB4FE2" w:rsidRPr="00844C5D" w:rsidRDefault="00BB4FE2" w:rsidP="00844C5D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9DB" w14:textId="77777777" w:rsidR="00BB4FE2" w:rsidRPr="00844C5D" w:rsidRDefault="00BB4FE2" w:rsidP="00844C5D">
            <w:pPr>
              <w:ind w:right="-108"/>
              <w:rPr>
                <w:i/>
                <w:sz w:val="16"/>
                <w:szCs w:val="16"/>
              </w:rPr>
            </w:pPr>
          </w:p>
        </w:tc>
      </w:tr>
    </w:tbl>
    <w:p w14:paraId="05E0E9DD" w14:textId="77777777" w:rsidR="006F16EA" w:rsidRPr="00844C5D" w:rsidRDefault="002205C5" w:rsidP="006F16EA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05E0EAC3" wp14:editId="05E0EAC4">
                <wp:simplePos x="0" y="0"/>
                <wp:positionH relativeFrom="page">
                  <wp:posOffset>-2249805</wp:posOffset>
                </wp:positionH>
                <wp:positionV relativeFrom="paragraph">
                  <wp:posOffset>508634</wp:posOffset>
                </wp:positionV>
                <wp:extent cx="5396865" cy="238125"/>
                <wp:effectExtent l="7620" t="0" r="20955" b="20955"/>
                <wp:wrapNone/>
                <wp:docPr id="63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5396865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06" w14:textId="77777777" w:rsidR="00172373" w:rsidRPr="00172373" w:rsidRDefault="00172373" w:rsidP="00172373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</w:rPr>
                            </w:pPr>
                            <w:r w:rsidRPr="00172373">
                              <w:rPr>
                                <w:rFonts w:ascii="Arial Black" w:hAnsi="Arial Black"/>
                                <w:b/>
                              </w:rPr>
                              <w:t>ALUMNO/A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C3" id="_x0000_s1029" style="position:absolute;margin-left:-177.15pt;margin-top:40.05pt;width:424.95pt;height:18.75pt;rotation:-90;z-index:-251670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06" w14:textId="77777777" w:rsidR="00172373" w:rsidRPr="00172373" w:rsidRDefault="00172373" w:rsidP="00172373">
                      <w:pPr>
                        <w:jc w:val="center"/>
                        <w:rPr>
                          <w:rFonts w:ascii="Arial Black" w:hAnsi="Arial Black"/>
                          <w:b/>
                        </w:rPr>
                      </w:pPr>
                      <w:r w:rsidRPr="00172373">
                        <w:rPr>
                          <w:rFonts w:ascii="Arial Black" w:hAnsi="Arial Black"/>
                          <w:b/>
                        </w:rPr>
                        <w:t>ALUMNO/A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44C5D"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05E0EAC5" wp14:editId="05E0EAC6">
                <wp:simplePos x="0" y="0"/>
                <wp:positionH relativeFrom="page">
                  <wp:posOffset>787400</wp:posOffset>
                </wp:positionH>
                <wp:positionV relativeFrom="paragraph">
                  <wp:posOffset>319405</wp:posOffset>
                </wp:positionV>
                <wp:extent cx="1160780" cy="238125"/>
                <wp:effectExtent l="0" t="0" r="20320" b="28575"/>
                <wp:wrapNone/>
                <wp:docPr id="297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07" w14:textId="77777777" w:rsidR="0089724F" w:rsidRPr="00172373" w:rsidRDefault="0089724F" w:rsidP="0089724F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Familiares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C5" id="_x0000_s1030" style="position:absolute;margin-left:62pt;margin-top:25.15pt;width:91.4pt;height:18.75pt;z-index: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07" w14:textId="77777777" w:rsidR="0089724F" w:rsidRPr="00172373" w:rsidRDefault="0089724F" w:rsidP="0089724F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Familiares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E0E9DE" w14:textId="77777777" w:rsidR="006F16EA" w:rsidRPr="00844C5D" w:rsidRDefault="00BB4FE2" w:rsidP="006F16EA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E0EAC7" wp14:editId="05E0EAC8">
                <wp:simplePos x="0" y="0"/>
                <wp:positionH relativeFrom="column">
                  <wp:posOffset>871220</wp:posOffset>
                </wp:positionH>
                <wp:positionV relativeFrom="paragraph">
                  <wp:posOffset>154940</wp:posOffset>
                </wp:positionV>
                <wp:extent cx="193040" cy="0"/>
                <wp:effectExtent l="38100" t="38100" r="73660" b="95250"/>
                <wp:wrapNone/>
                <wp:docPr id="299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04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6EA484" id="299 Conector recto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8.6pt,12.2pt" to="83.8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844C5D"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E0EAC9" wp14:editId="05E0EACA">
                <wp:simplePos x="0" y="0"/>
                <wp:positionH relativeFrom="column">
                  <wp:posOffset>-508634</wp:posOffset>
                </wp:positionH>
                <wp:positionV relativeFrom="paragraph">
                  <wp:posOffset>146049</wp:posOffset>
                </wp:positionV>
                <wp:extent cx="228600" cy="9525"/>
                <wp:effectExtent l="38100" t="38100" r="76200" b="85725"/>
                <wp:wrapNone/>
                <wp:docPr id="301" name="30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9525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1C6734" id="301 Conector recto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0.05pt,11.5pt" to="-22.05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14:paraId="05E0E9DF" w14:textId="77777777" w:rsidR="00F54D28" w:rsidRPr="00844C5D" w:rsidRDefault="00F54D28" w:rsidP="006F16EA">
      <w:pPr>
        <w:rPr>
          <w:i/>
          <w:sz w:val="16"/>
          <w:szCs w:val="16"/>
        </w:rPr>
      </w:pPr>
    </w:p>
    <w:p w14:paraId="05E0E9E0" w14:textId="77777777" w:rsidR="00F54D28" w:rsidRPr="00844C5D" w:rsidRDefault="00F54D28" w:rsidP="006F16EA">
      <w:pPr>
        <w:rPr>
          <w:i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XSpec="right" w:tblpY="-67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4513"/>
        <w:gridCol w:w="3686"/>
      </w:tblGrid>
      <w:tr w:rsidR="00BB4FE2" w:rsidRPr="00844C5D" w14:paraId="05E0E9E3" w14:textId="77777777" w:rsidTr="005876A4">
        <w:trPr>
          <w:cantSplit/>
          <w:trHeight w:hRule="exact" w:val="561"/>
        </w:trPr>
        <w:tc>
          <w:tcPr>
            <w:tcW w:w="8199" w:type="dxa"/>
            <w:gridSpan w:val="2"/>
          </w:tcPr>
          <w:p w14:paraId="05E0E9E1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 xml:space="preserve">Número de la Seguridad Social, si dispone de él </w:t>
            </w:r>
          </w:p>
          <w:p w14:paraId="05E0E9E2" w14:textId="77777777" w:rsidR="00BB4FE2" w:rsidRPr="00C12D1A" w:rsidRDefault="00D57CDC" w:rsidP="00BB4FE2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20"/>
                  <w:enabled/>
                  <w:calcOnExit w:val="0"/>
                  <w:textInput>
                    <w:maxLength w:val="50"/>
                  </w:textInput>
                </w:ffData>
              </w:fldChar>
            </w:r>
            <w:bookmarkStart w:id="22" w:name="Texto20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2"/>
          </w:p>
        </w:tc>
      </w:tr>
      <w:tr w:rsidR="00BB4FE2" w:rsidRPr="00844C5D" w14:paraId="05E0E9E8" w14:textId="77777777" w:rsidTr="005876A4">
        <w:trPr>
          <w:cantSplit/>
          <w:trHeight w:hRule="exact" w:val="561"/>
        </w:trPr>
        <w:tc>
          <w:tcPr>
            <w:tcW w:w="4513" w:type="dxa"/>
            <w:tcBorders>
              <w:bottom w:val="single" w:sz="4" w:space="0" w:color="auto"/>
            </w:tcBorders>
          </w:tcPr>
          <w:p w14:paraId="05E0E9E4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Entidad de seguro médico</w:t>
            </w:r>
          </w:p>
          <w:p w14:paraId="05E0E9E5" w14:textId="77777777" w:rsidR="00BB4FE2" w:rsidRPr="00B72A23" w:rsidRDefault="00D57CDC" w:rsidP="00BB4FE2">
            <w:pPr>
              <w:rPr>
                <w:b/>
                <w:bCs/>
                <w:iCs/>
                <w:w w:val="80"/>
              </w:rPr>
            </w:pPr>
            <w:r>
              <w:rPr>
                <w:b/>
                <w:bCs/>
                <w:iCs/>
                <w:w w:val="80"/>
              </w:rPr>
              <w:fldChar w:fldCharType="begin">
                <w:ffData>
                  <w:name w:val="Texto21"/>
                  <w:enabled/>
                  <w:calcOnExit w:val="0"/>
                  <w:textInput>
                    <w:maxLength w:val="47"/>
                    <w:format w:val="UPPERCASE"/>
                  </w:textInput>
                </w:ffData>
              </w:fldChar>
            </w:r>
            <w:bookmarkStart w:id="23" w:name="Texto21"/>
            <w:r>
              <w:rPr>
                <w:b/>
                <w:bCs/>
                <w:iCs/>
                <w:w w:val="80"/>
              </w:rPr>
              <w:instrText xml:space="preserve"> FORMTEXT </w:instrText>
            </w:r>
            <w:r>
              <w:rPr>
                <w:b/>
                <w:bCs/>
                <w:iCs/>
                <w:w w:val="80"/>
              </w:rPr>
            </w:r>
            <w:r>
              <w:rPr>
                <w:b/>
                <w:bCs/>
                <w:iCs/>
                <w:w w:val="80"/>
              </w:rPr>
              <w:fldChar w:fldCharType="separate"/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w w:val="80"/>
              </w:rPr>
              <w:fldChar w:fldCharType="end"/>
            </w:r>
            <w:bookmarkEnd w:id="23"/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05E0E9E6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 xml:space="preserve">Número de tarjeta sanitaria </w:t>
            </w:r>
          </w:p>
          <w:p w14:paraId="05E0E9E7" w14:textId="77777777" w:rsidR="00BB4FE2" w:rsidRPr="00B72A23" w:rsidRDefault="00D57CDC" w:rsidP="00BB4FE2">
            <w:pPr>
              <w:rPr>
                <w:b/>
                <w:bCs/>
                <w:iCs/>
                <w:w w:val="80"/>
              </w:rPr>
            </w:pPr>
            <w:r>
              <w:rPr>
                <w:b/>
                <w:bCs/>
                <w:iCs/>
                <w:w w:val="80"/>
              </w:rPr>
              <w:fldChar w:fldCharType="begin">
                <w:ffData>
                  <w:name w:val="Texto22"/>
                  <w:enabled/>
                  <w:calcOnExit w:val="0"/>
                  <w:textInput>
                    <w:maxLength w:val="38"/>
                  </w:textInput>
                </w:ffData>
              </w:fldChar>
            </w:r>
            <w:bookmarkStart w:id="24" w:name="Texto22"/>
            <w:r>
              <w:rPr>
                <w:b/>
                <w:bCs/>
                <w:iCs/>
                <w:w w:val="80"/>
              </w:rPr>
              <w:instrText xml:space="preserve"> FORMTEXT </w:instrText>
            </w:r>
            <w:r>
              <w:rPr>
                <w:b/>
                <w:bCs/>
                <w:iCs/>
                <w:w w:val="80"/>
              </w:rPr>
            </w:r>
            <w:r>
              <w:rPr>
                <w:b/>
                <w:bCs/>
                <w:iCs/>
                <w:w w:val="80"/>
              </w:rPr>
              <w:fldChar w:fldCharType="separate"/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w w:val="80"/>
              </w:rPr>
              <w:fldChar w:fldCharType="end"/>
            </w:r>
            <w:bookmarkEnd w:id="24"/>
          </w:p>
        </w:tc>
      </w:tr>
      <w:tr w:rsidR="00BB4FE2" w:rsidRPr="00844C5D" w14:paraId="05E0E9EB" w14:textId="77777777" w:rsidTr="00BB4FE2">
        <w:trPr>
          <w:trHeight w:val="128"/>
        </w:trPr>
        <w:tc>
          <w:tcPr>
            <w:tcW w:w="45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9E9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9EA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</w:tr>
    </w:tbl>
    <w:p w14:paraId="05E0E9EC" w14:textId="77777777" w:rsidR="00F54D28" w:rsidRPr="00844C5D" w:rsidRDefault="00BB4FE2" w:rsidP="006F16EA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5E0EACB" wp14:editId="05E0EACC">
                <wp:simplePos x="0" y="0"/>
                <wp:positionH relativeFrom="column">
                  <wp:posOffset>824865</wp:posOffset>
                </wp:positionH>
                <wp:positionV relativeFrom="paragraph">
                  <wp:posOffset>213360</wp:posOffset>
                </wp:positionV>
                <wp:extent cx="247650" cy="0"/>
                <wp:effectExtent l="38100" t="38100" r="76200" b="95250"/>
                <wp:wrapNone/>
                <wp:docPr id="25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D78366" id="299 Conector recto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.95pt,16.8pt" to="84.4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5E0EACD" wp14:editId="05E0EACE">
                <wp:simplePos x="0" y="0"/>
                <wp:positionH relativeFrom="column">
                  <wp:posOffset>-539115</wp:posOffset>
                </wp:positionH>
                <wp:positionV relativeFrom="paragraph">
                  <wp:posOffset>215900</wp:posOffset>
                </wp:positionV>
                <wp:extent cx="229552" cy="0"/>
                <wp:effectExtent l="38100" t="38100" r="75565" b="95250"/>
                <wp:wrapNone/>
                <wp:docPr id="12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9552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EAEC1C" id="299 Conector recto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45pt,17pt" to="-24.4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2096" behindDoc="0" locked="0" layoutInCell="1" allowOverlap="1" wp14:anchorId="05E0EACF" wp14:editId="05E0EAD0">
                <wp:simplePos x="0" y="0"/>
                <wp:positionH relativeFrom="page">
                  <wp:posOffset>744855</wp:posOffset>
                </wp:positionH>
                <wp:positionV relativeFrom="paragraph">
                  <wp:posOffset>85725</wp:posOffset>
                </wp:positionV>
                <wp:extent cx="1160780" cy="238125"/>
                <wp:effectExtent l="0" t="0" r="20320" b="28575"/>
                <wp:wrapNone/>
                <wp:docPr id="30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08" w14:textId="77777777" w:rsidR="00387E04" w:rsidRPr="00172373" w:rsidRDefault="00387E04" w:rsidP="00387E04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Sanitarios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CF" id="_x0000_s1031" style="position:absolute;margin-left:58.65pt;margin-top:6.75pt;width:91.4pt;height:18.75pt;z-index: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08" w14:textId="77777777" w:rsidR="00387E04" w:rsidRPr="00172373" w:rsidRDefault="00387E04" w:rsidP="00387E04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Sanitarios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E0E9ED" w14:textId="77777777" w:rsidR="00F54D28" w:rsidRPr="00844C5D" w:rsidRDefault="00F54D28" w:rsidP="006F16EA">
      <w:pPr>
        <w:rPr>
          <w:i/>
          <w:sz w:val="16"/>
          <w:szCs w:val="16"/>
        </w:rPr>
      </w:pPr>
    </w:p>
    <w:p w14:paraId="05E0E9EE" w14:textId="77777777" w:rsidR="00387E04" w:rsidRPr="00844C5D" w:rsidRDefault="00BB4FE2" w:rsidP="00387E04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E0EAD1" wp14:editId="05E0EAD2">
                <wp:simplePos x="0" y="0"/>
                <wp:positionH relativeFrom="column">
                  <wp:posOffset>-504825</wp:posOffset>
                </wp:positionH>
                <wp:positionV relativeFrom="paragraph">
                  <wp:posOffset>358775</wp:posOffset>
                </wp:positionV>
                <wp:extent cx="142240" cy="0"/>
                <wp:effectExtent l="38100" t="38100" r="67310" b="95250"/>
                <wp:wrapNone/>
                <wp:docPr id="14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24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C22E85" id="299 Conector recto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.75pt,28.25pt" to="-28.55pt,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05E0EAD3" wp14:editId="05E0EAD4">
                <wp:simplePos x="0" y="0"/>
                <wp:positionH relativeFrom="page">
                  <wp:posOffset>720725</wp:posOffset>
                </wp:positionH>
                <wp:positionV relativeFrom="paragraph">
                  <wp:posOffset>258445</wp:posOffset>
                </wp:positionV>
                <wp:extent cx="1160780" cy="238125"/>
                <wp:effectExtent l="0" t="0" r="20320" b="28575"/>
                <wp:wrapNone/>
                <wp:docPr id="13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09" w14:textId="77777777" w:rsidR="00FC5BE8" w:rsidRPr="00172373" w:rsidRDefault="00FC5BE8" w:rsidP="00FC5BE8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Contacto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D3" id="_x0000_s1032" style="position:absolute;margin-left:56.75pt;margin-top:20.35pt;width:91.4pt;height:18.75pt;z-index: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09" w14:textId="77777777" w:rsidR="00FC5BE8" w:rsidRPr="00172373" w:rsidRDefault="00FC5BE8" w:rsidP="00FC5BE8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Contacto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-51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376"/>
        <w:gridCol w:w="1758"/>
        <w:gridCol w:w="4077"/>
      </w:tblGrid>
      <w:tr w:rsidR="00BB4FE2" w:rsidRPr="00844C5D" w14:paraId="05E0E9F4" w14:textId="77777777" w:rsidTr="005876A4">
        <w:trPr>
          <w:cantSplit/>
          <w:trHeight w:hRule="exact" w:val="454"/>
        </w:trPr>
        <w:tc>
          <w:tcPr>
            <w:tcW w:w="2376" w:type="dxa"/>
            <w:tcBorders>
              <w:bottom w:val="single" w:sz="4" w:space="0" w:color="auto"/>
            </w:tcBorders>
          </w:tcPr>
          <w:p w14:paraId="05E0E9EF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Teléfono móvil del alumno/a:</w:t>
            </w:r>
          </w:p>
          <w:p w14:paraId="05E0E9F0" w14:textId="77777777" w:rsidR="00BB4FE2" w:rsidRPr="00B72A23" w:rsidRDefault="00BB4FE2" w:rsidP="00BB4FE2">
            <w:pPr>
              <w:rPr>
                <w:iCs/>
              </w:rPr>
            </w:pPr>
            <w:r w:rsidRPr="00844C5D">
              <w:rPr>
                <w:i/>
                <w:sz w:val="16"/>
                <w:szCs w:val="16"/>
              </w:rPr>
              <w:t xml:space="preserve"> </w:t>
            </w:r>
            <w:r w:rsidR="00D57CDC"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="00D57CDC">
              <w:rPr>
                <w:b/>
                <w:bCs/>
                <w:iCs/>
              </w:rPr>
              <w:instrText xml:space="preserve"> FORMTEXT </w:instrText>
            </w:r>
            <w:r w:rsidR="00D57CDC">
              <w:rPr>
                <w:b/>
                <w:bCs/>
                <w:iCs/>
              </w:rPr>
            </w:r>
            <w:r w:rsidR="00D57CDC">
              <w:rPr>
                <w:b/>
                <w:bCs/>
                <w:iCs/>
              </w:rPr>
              <w:fldChar w:fldCharType="separate"/>
            </w:r>
            <w:r w:rsidR="00D57CDC">
              <w:rPr>
                <w:b/>
                <w:bCs/>
                <w:iCs/>
                <w:noProof/>
              </w:rPr>
              <w:t> </w:t>
            </w:r>
            <w:r w:rsidR="00D57CDC">
              <w:rPr>
                <w:b/>
                <w:bCs/>
                <w:iCs/>
                <w:noProof/>
              </w:rPr>
              <w:t> </w:t>
            </w:r>
            <w:r w:rsidR="00D57CDC">
              <w:rPr>
                <w:b/>
                <w:bCs/>
                <w:iCs/>
                <w:noProof/>
              </w:rPr>
              <w:t> </w:t>
            </w:r>
            <w:r w:rsidR="00D57CDC">
              <w:rPr>
                <w:b/>
                <w:bCs/>
                <w:iCs/>
                <w:noProof/>
              </w:rPr>
              <w:t> </w:t>
            </w:r>
            <w:r w:rsidR="00D57CDC">
              <w:rPr>
                <w:b/>
                <w:bCs/>
                <w:iCs/>
                <w:noProof/>
              </w:rPr>
              <w:t> </w:t>
            </w:r>
            <w:r w:rsidR="00D57CDC">
              <w:rPr>
                <w:b/>
                <w:bCs/>
                <w:iCs/>
              </w:rPr>
              <w:fldChar w:fldCharType="end"/>
            </w:r>
          </w:p>
          <w:p w14:paraId="05E0E9F1" w14:textId="77777777" w:rsidR="00BB4FE2" w:rsidRPr="00844C5D" w:rsidRDefault="00BB4FE2" w:rsidP="00BB4FE2">
            <w:pPr>
              <w:rPr>
                <w:i/>
                <w:sz w:val="16"/>
                <w:szCs w:val="16"/>
              </w:rPr>
            </w:pPr>
          </w:p>
        </w:tc>
        <w:tc>
          <w:tcPr>
            <w:tcW w:w="5835" w:type="dxa"/>
            <w:gridSpan w:val="2"/>
            <w:tcBorders>
              <w:bottom w:val="single" w:sz="4" w:space="0" w:color="auto"/>
            </w:tcBorders>
          </w:tcPr>
          <w:p w14:paraId="05E0E9F2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Correo del alumno (diferente del @educa.jcyl.es)</w:t>
            </w:r>
          </w:p>
          <w:p w14:paraId="05E0E9F3" w14:textId="77777777" w:rsidR="00BB4FE2" w:rsidRPr="00C81560" w:rsidRDefault="00BB4FE2" w:rsidP="00D57CDC">
            <w:pPr>
              <w:ind w:right="-108"/>
              <w:rPr>
                <w:i/>
              </w:rPr>
            </w:pPr>
            <w:r w:rsidRPr="00844C5D">
              <w:rPr>
                <w:i/>
                <w:sz w:val="16"/>
                <w:szCs w:val="16"/>
              </w:rPr>
              <w:t xml:space="preserve"> </w:t>
            </w:r>
            <w:r w:rsidR="00D57CDC"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  <w:format w:val="UPPERCASE"/>
                  </w:textInput>
                </w:ffData>
              </w:fldChar>
            </w:r>
            <w:r w:rsidR="00D57CDC">
              <w:rPr>
                <w:b/>
                <w:bCs/>
                <w:iCs/>
              </w:rPr>
              <w:instrText xml:space="preserve"> FORMTEXT </w:instrText>
            </w:r>
            <w:r w:rsidR="00D57CDC">
              <w:rPr>
                <w:b/>
                <w:bCs/>
                <w:iCs/>
              </w:rPr>
            </w:r>
            <w:r w:rsidR="00D57CDC">
              <w:rPr>
                <w:b/>
                <w:bCs/>
                <w:iCs/>
              </w:rPr>
              <w:fldChar w:fldCharType="separate"/>
            </w:r>
            <w:r w:rsidR="00D57CDC">
              <w:rPr>
                <w:b/>
                <w:bCs/>
                <w:iCs/>
                <w:noProof/>
              </w:rPr>
              <w:t> </w:t>
            </w:r>
            <w:r w:rsidR="00D57CDC">
              <w:rPr>
                <w:b/>
                <w:bCs/>
                <w:iCs/>
                <w:noProof/>
              </w:rPr>
              <w:t> </w:t>
            </w:r>
            <w:r w:rsidR="00D57CDC">
              <w:rPr>
                <w:b/>
                <w:bCs/>
                <w:iCs/>
                <w:noProof/>
              </w:rPr>
              <w:t> </w:t>
            </w:r>
            <w:r w:rsidR="00D57CDC">
              <w:rPr>
                <w:b/>
                <w:bCs/>
                <w:iCs/>
                <w:noProof/>
              </w:rPr>
              <w:t> </w:t>
            </w:r>
            <w:r w:rsidR="00D57CDC">
              <w:rPr>
                <w:b/>
                <w:bCs/>
                <w:iCs/>
                <w:noProof/>
              </w:rPr>
              <w:t> </w:t>
            </w:r>
            <w:r w:rsidR="00D57CDC">
              <w:rPr>
                <w:b/>
                <w:bCs/>
                <w:iCs/>
              </w:rPr>
              <w:fldChar w:fldCharType="end"/>
            </w:r>
          </w:p>
        </w:tc>
      </w:tr>
      <w:tr w:rsidR="00BB4FE2" w:rsidRPr="00844C5D" w14:paraId="05E0E9F7" w14:textId="77777777" w:rsidTr="00BB4FE2">
        <w:trPr>
          <w:trHeight w:val="116"/>
        </w:trPr>
        <w:tc>
          <w:tcPr>
            <w:tcW w:w="4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9F5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9F6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</w:p>
        </w:tc>
      </w:tr>
    </w:tbl>
    <w:p w14:paraId="05E0E9F8" w14:textId="77777777" w:rsidR="00BB4FE2" w:rsidRDefault="00BB4FE2" w:rsidP="00387E04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E0EAD5" wp14:editId="05E0EAD6">
                <wp:simplePos x="0" y="0"/>
                <wp:positionH relativeFrom="column">
                  <wp:posOffset>805815</wp:posOffset>
                </wp:positionH>
                <wp:positionV relativeFrom="paragraph">
                  <wp:posOffset>94615</wp:posOffset>
                </wp:positionV>
                <wp:extent cx="276860" cy="0"/>
                <wp:effectExtent l="38100" t="38100" r="66040" b="95250"/>
                <wp:wrapNone/>
                <wp:docPr id="15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86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033B6D" id="299 Conector recto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.45pt,7.45pt" to="85.2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290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3936"/>
        <w:gridCol w:w="2268"/>
        <w:gridCol w:w="2007"/>
      </w:tblGrid>
      <w:tr w:rsidR="00BB4FE2" w:rsidRPr="00844C5D" w14:paraId="05E0EA00" w14:textId="77777777" w:rsidTr="005876A4">
        <w:trPr>
          <w:cantSplit/>
          <w:trHeight w:hRule="exact" w:val="454"/>
        </w:trPr>
        <w:tc>
          <w:tcPr>
            <w:tcW w:w="3936" w:type="dxa"/>
          </w:tcPr>
          <w:p w14:paraId="05E0E9F9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Nombre del Centro en que está ACTUALMENTE escolarizado</w:t>
            </w:r>
          </w:p>
          <w:p w14:paraId="05E0E9FA" w14:textId="77777777" w:rsidR="00BB4FE2" w:rsidRPr="00C81560" w:rsidRDefault="00D57CDC" w:rsidP="00BB4FE2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4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  <w:p w14:paraId="05E0E9FB" w14:textId="77777777" w:rsidR="00BB4FE2" w:rsidRPr="00844C5D" w:rsidRDefault="00BB4FE2" w:rsidP="00BB4FE2">
            <w:pPr>
              <w:rPr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05E0E9FC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Localidad</w:t>
            </w:r>
          </w:p>
          <w:p w14:paraId="05E0E9FD" w14:textId="77777777" w:rsidR="00BB4FE2" w:rsidRPr="00C81560" w:rsidRDefault="00D57CDC" w:rsidP="00BF2EFF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1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bookmarkStart w:id="25" w:name="Texto11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5"/>
          </w:p>
        </w:tc>
        <w:tc>
          <w:tcPr>
            <w:tcW w:w="2007" w:type="dxa"/>
          </w:tcPr>
          <w:p w14:paraId="05E0E9FE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Provincia</w:t>
            </w:r>
          </w:p>
          <w:p w14:paraId="05E0E9FF" w14:textId="77777777" w:rsidR="00BB4FE2" w:rsidRPr="00C81560" w:rsidRDefault="00D57CDC" w:rsidP="00BB4FE2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2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bookmarkStart w:id="26" w:name="Texto12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6"/>
          </w:p>
        </w:tc>
      </w:tr>
      <w:tr w:rsidR="00BB4FE2" w:rsidRPr="00844C5D" w14:paraId="05E0EA05" w14:textId="77777777" w:rsidTr="00D62F49">
        <w:trPr>
          <w:trHeight w:val="410"/>
        </w:trPr>
        <w:tc>
          <w:tcPr>
            <w:tcW w:w="8211" w:type="dxa"/>
            <w:gridSpan w:val="3"/>
            <w:tcBorders>
              <w:bottom w:val="single" w:sz="4" w:space="0" w:color="auto"/>
            </w:tcBorders>
          </w:tcPr>
          <w:p w14:paraId="05E0EA01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Centro en el que está ACTUALMENTE escolarizado</w:t>
            </w:r>
          </w:p>
          <w:p w14:paraId="05E0EA02" w14:textId="77777777" w:rsidR="00BB4FE2" w:rsidRPr="00844C5D" w:rsidRDefault="00BB4FE2" w:rsidP="00BB4FE2">
            <w:pPr>
              <w:rPr>
                <w:i/>
                <w:sz w:val="16"/>
                <w:szCs w:val="16"/>
              </w:rPr>
            </w:pPr>
            <w:r w:rsidRPr="00B33334">
              <w:rPr>
                <w:b/>
                <w:bCs/>
                <w:i/>
                <w:sz w:val="16"/>
                <w:szCs w:val="16"/>
                <w:u w:val="single"/>
              </w:rPr>
              <w:t>Educación Primaria</w:t>
            </w:r>
            <w:r w:rsidRPr="00844C5D">
              <w:rPr>
                <w:i/>
                <w:sz w:val="16"/>
                <w:szCs w:val="16"/>
              </w:rPr>
              <w:t xml:space="preserve">                             </w:t>
            </w:r>
            <w:r w:rsidR="00FF5404">
              <w:rPr>
                <w:i/>
                <w:sz w:val="16"/>
                <w:szCs w:val="16"/>
              </w:rPr>
              <w:t xml:space="preserve">                 </w:t>
            </w:r>
            <w:r w:rsidRPr="00844C5D">
              <w:rPr>
                <w:i/>
                <w:sz w:val="16"/>
                <w:szCs w:val="16"/>
              </w:rPr>
              <w:t xml:space="preserve">   </w:t>
            </w:r>
            <w:r w:rsidRPr="00B33334">
              <w:rPr>
                <w:b/>
                <w:bCs/>
                <w:i/>
                <w:sz w:val="16"/>
                <w:szCs w:val="16"/>
                <w:u w:val="single"/>
              </w:rPr>
              <w:t>Educación Secundaria Obligatoria</w:t>
            </w:r>
          </w:p>
          <w:p w14:paraId="05E0EA03" w14:textId="77777777" w:rsidR="00BB4FE2" w:rsidRPr="00FF5404" w:rsidRDefault="00BB4FE2" w:rsidP="00BB4FE2">
            <w:pPr>
              <w:rPr>
                <w:b/>
                <w:bCs/>
                <w:iCs/>
                <w:sz w:val="20"/>
                <w:szCs w:val="20"/>
              </w:rPr>
            </w:pPr>
            <w:r w:rsidRPr="00FF5404">
              <w:rPr>
                <w:iCs/>
                <w:sz w:val="20"/>
                <w:szCs w:val="20"/>
              </w:rPr>
              <w:t xml:space="preserve">  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   </w:t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Marcar7"/>
            <w:r w:rsidR="00FF5404" w:rsidRPr="00FF5404">
              <w:rPr>
                <w:b/>
                <w:bCs/>
                <w:iCs/>
                <w:sz w:val="20"/>
                <w:szCs w:val="20"/>
              </w:rPr>
              <w:instrText xml:space="preserve"> FORMCHECKBOX </w:instrText>
            </w:r>
            <w:r w:rsidR="005876A4">
              <w:rPr>
                <w:b/>
                <w:bCs/>
                <w:iCs/>
                <w:sz w:val="20"/>
                <w:szCs w:val="20"/>
              </w:rPr>
            </w:r>
            <w:r w:rsidR="005876A4">
              <w:rPr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end"/>
            </w:r>
            <w:bookmarkEnd w:id="27"/>
            <w:r w:rsidR="00FF5404" w:rsidRPr="00FF5404">
              <w:rPr>
                <w:b/>
                <w:bCs/>
                <w:iCs/>
                <w:sz w:val="20"/>
                <w:szCs w:val="20"/>
              </w:rPr>
              <w:t xml:space="preserve">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6º                      </w:t>
            </w:r>
            <w:r w:rsidR="00FF5404">
              <w:rPr>
                <w:b/>
                <w:bCs/>
                <w:iCs/>
                <w:sz w:val="20"/>
                <w:szCs w:val="20"/>
              </w:rPr>
              <w:t xml:space="preserve">            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  </w:t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Marcar8"/>
            <w:r w:rsidR="00FF5404" w:rsidRPr="00FF5404">
              <w:rPr>
                <w:b/>
                <w:bCs/>
                <w:iCs/>
                <w:sz w:val="20"/>
                <w:szCs w:val="20"/>
              </w:rPr>
              <w:instrText xml:space="preserve"> FORMCHECKBOX </w:instrText>
            </w:r>
            <w:r w:rsidR="005876A4">
              <w:rPr>
                <w:b/>
                <w:bCs/>
                <w:iCs/>
                <w:sz w:val="20"/>
                <w:szCs w:val="20"/>
              </w:rPr>
            </w:r>
            <w:r w:rsidR="005876A4">
              <w:rPr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end"/>
            </w:r>
            <w:bookmarkEnd w:id="28"/>
            <w:r w:rsidR="00FF5404" w:rsidRPr="00FF5404">
              <w:rPr>
                <w:b/>
                <w:bCs/>
                <w:iCs/>
                <w:sz w:val="20"/>
                <w:szCs w:val="20"/>
              </w:rPr>
              <w:t xml:space="preserve">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1º          </w:t>
            </w:r>
            <w:r w:rsidR="00FF5404">
              <w:rPr>
                <w:b/>
                <w:bCs/>
                <w:iCs/>
                <w:sz w:val="20"/>
                <w:szCs w:val="20"/>
              </w:rPr>
              <w:t xml:space="preserve">  </w: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Marcar9"/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FF5404" w:rsidRPr="00FF5404">
              <w:rPr>
                <w:rFonts w:ascii="MS Gothic" w:eastAsia="MS Gothic" w:hAnsi="MS Gothic" w:hint="eastAsia"/>
                <w:b/>
                <w:bCs/>
                <w:iCs/>
                <w:sz w:val="20"/>
                <w:szCs w:val="20"/>
              </w:rPr>
              <w:instrText>FORMCHECKBOX</w:instrTex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5876A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</w:r>
            <w:r w:rsidR="005876A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end"/>
            </w:r>
            <w:bookmarkEnd w:id="29"/>
            <w:r w:rsidRPr="00FF5404">
              <w:rPr>
                <w:b/>
                <w:bCs/>
                <w:iCs/>
                <w:sz w:val="20"/>
                <w:szCs w:val="20"/>
              </w:rPr>
              <w:t xml:space="preserve">2º            </w: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Marcar10"/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FF5404" w:rsidRPr="00FF5404">
              <w:rPr>
                <w:rFonts w:ascii="MS Gothic" w:eastAsia="MS Gothic" w:hAnsi="MS Gothic" w:hint="eastAsia"/>
                <w:b/>
                <w:bCs/>
                <w:iCs/>
                <w:sz w:val="20"/>
                <w:szCs w:val="20"/>
              </w:rPr>
              <w:instrText>FORMCHECKBOX</w:instrTex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5876A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</w:r>
            <w:r w:rsidR="005876A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end"/>
            </w:r>
            <w:bookmarkEnd w:id="30"/>
            <w:r w:rsidRPr="00FF5404">
              <w:rPr>
                <w:b/>
                <w:bCs/>
                <w:iCs/>
                <w:sz w:val="20"/>
                <w:szCs w:val="20"/>
              </w:rPr>
              <w:t xml:space="preserve">3º   </w:t>
            </w:r>
            <w:r w:rsidR="00FF5404">
              <w:rPr>
                <w:b/>
                <w:bCs/>
                <w:iCs/>
                <w:sz w:val="20"/>
                <w:szCs w:val="20"/>
              </w:rPr>
              <w:t xml:space="preserve">        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  </w: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Marcar11"/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FF5404" w:rsidRPr="00FF5404">
              <w:rPr>
                <w:rFonts w:ascii="MS Gothic" w:eastAsia="MS Gothic" w:hAnsi="MS Gothic" w:hint="eastAsia"/>
                <w:b/>
                <w:bCs/>
                <w:iCs/>
                <w:sz w:val="20"/>
                <w:szCs w:val="20"/>
              </w:rPr>
              <w:instrText>FORMCHECKBOX</w:instrTex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5876A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</w:r>
            <w:r w:rsidR="005876A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end"/>
            </w:r>
            <w:bookmarkEnd w:id="31"/>
            <w:r w:rsidRPr="00FF5404">
              <w:rPr>
                <w:b/>
                <w:bCs/>
                <w:iCs/>
                <w:sz w:val="20"/>
                <w:szCs w:val="20"/>
              </w:rPr>
              <w:t>4º</w:t>
            </w:r>
            <w:r w:rsidR="004316F6" w:rsidRPr="00FF5404">
              <w:rPr>
                <w:b/>
                <w:bCs/>
                <w:iCs/>
                <w:sz w:val="20"/>
                <w:szCs w:val="20"/>
              </w:rPr>
              <w:t xml:space="preserve"> </w:t>
            </w:r>
          </w:p>
          <w:p w14:paraId="05E0EA04" w14:textId="77777777" w:rsidR="00BB4FE2" w:rsidRPr="00844C5D" w:rsidRDefault="00BB4FE2" w:rsidP="00BB4FE2">
            <w:pPr>
              <w:tabs>
                <w:tab w:val="left" w:pos="2850"/>
              </w:tabs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</w:p>
        </w:tc>
      </w:tr>
      <w:tr w:rsidR="00D62F49" w:rsidRPr="00844C5D" w14:paraId="05E0EA07" w14:textId="77777777" w:rsidTr="00D62F49">
        <w:trPr>
          <w:trHeight w:val="70"/>
        </w:trPr>
        <w:tc>
          <w:tcPr>
            <w:tcW w:w="82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A06" w14:textId="77777777" w:rsidR="00D62F49" w:rsidRPr="00844C5D" w:rsidRDefault="00D62F49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</w:tr>
    </w:tbl>
    <w:p w14:paraId="05E0EA08" w14:textId="77777777" w:rsidR="009F5A48" w:rsidRPr="00844C5D" w:rsidRDefault="00BB4FE2" w:rsidP="00387E04">
      <w:pPr>
        <w:rPr>
          <w:i/>
          <w:sz w:val="16"/>
          <w:szCs w:val="16"/>
        </w:rPr>
      </w:pPr>
      <w:r w:rsidRPr="00B94737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05E0EAD7" wp14:editId="05E0EAD8">
                <wp:simplePos x="0" y="0"/>
                <wp:positionH relativeFrom="page">
                  <wp:posOffset>769620</wp:posOffset>
                </wp:positionH>
                <wp:positionV relativeFrom="paragraph">
                  <wp:posOffset>306705</wp:posOffset>
                </wp:positionV>
                <wp:extent cx="1160780" cy="381000"/>
                <wp:effectExtent l="0" t="0" r="20320" b="19050"/>
                <wp:wrapNone/>
                <wp:docPr id="21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381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0A" w14:textId="77777777" w:rsidR="000D6817" w:rsidRPr="00172373" w:rsidRDefault="000D6817" w:rsidP="000D6817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Centro de procedencia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D7" id="_x0000_s1033" style="position:absolute;margin-left:60.6pt;margin-top:24.15pt;width:91.4pt;height:30pt;z-index: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0A" w14:textId="77777777" w:rsidR="000D6817" w:rsidRPr="00172373" w:rsidRDefault="000D6817" w:rsidP="000D6817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Centro de procedencia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E0EA09" w14:textId="77777777" w:rsidR="000D6817" w:rsidRPr="00844C5D" w:rsidRDefault="00310D15" w:rsidP="005D7B55">
      <w:pPr>
        <w:rPr>
          <w:i/>
          <w:sz w:val="16"/>
          <w:szCs w:val="16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5E0EAD9" wp14:editId="05E0EADA">
                <wp:simplePos x="0" y="0"/>
                <wp:positionH relativeFrom="column">
                  <wp:posOffset>-504825</wp:posOffset>
                </wp:positionH>
                <wp:positionV relativeFrom="paragraph">
                  <wp:posOffset>208280</wp:posOffset>
                </wp:positionV>
                <wp:extent cx="190500" cy="0"/>
                <wp:effectExtent l="38100" t="38100" r="76200" b="95250"/>
                <wp:wrapNone/>
                <wp:docPr id="26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B1E676" id="299 Conector recto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.75pt,16.4pt" to="-24.7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BB4FE2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E0EADB" wp14:editId="05E0EADC">
                <wp:simplePos x="0" y="0"/>
                <wp:positionH relativeFrom="column">
                  <wp:posOffset>880745</wp:posOffset>
                </wp:positionH>
                <wp:positionV relativeFrom="paragraph">
                  <wp:posOffset>208280</wp:posOffset>
                </wp:positionV>
                <wp:extent cx="190500" cy="0"/>
                <wp:effectExtent l="38100" t="38100" r="76200" b="95250"/>
                <wp:wrapNone/>
                <wp:docPr id="23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5F15BA" id="299 Conector recto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35pt,16.4pt" to="84.3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14:paraId="05E0EA0A" w14:textId="77777777" w:rsidR="000D6817" w:rsidRDefault="000D6817" w:rsidP="005D7B55">
      <w:pPr>
        <w:rPr>
          <w:i/>
        </w:rPr>
      </w:pPr>
    </w:p>
    <w:p w14:paraId="05E0EA0B" w14:textId="77777777" w:rsidR="000D6817" w:rsidRDefault="000D6817" w:rsidP="000D6817">
      <w:pPr>
        <w:rPr>
          <w:i/>
        </w:rPr>
      </w:pPr>
    </w:p>
    <w:tbl>
      <w:tblPr>
        <w:tblStyle w:val="Tablaconcuadrcula"/>
        <w:tblpPr w:leftFromText="141" w:rightFromText="141" w:vertAnchor="text" w:horzAnchor="margin" w:tblpXSpec="right" w:tblpY="118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660"/>
        <w:gridCol w:w="436"/>
        <w:gridCol w:w="1888"/>
        <w:gridCol w:w="380"/>
        <w:gridCol w:w="2149"/>
      </w:tblGrid>
      <w:tr w:rsidR="00D62F49" w:rsidRPr="00844C5D" w14:paraId="05E0EA12" w14:textId="77777777" w:rsidTr="005876A4">
        <w:trPr>
          <w:cantSplit/>
          <w:trHeight w:hRule="exact" w:val="454"/>
        </w:trPr>
        <w:tc>
          <w:tcPr>
            <w:tcW w:w="3096" w:type="dxa"/>
            <w:gridSpan w:val="2"/>
          </w:tcPr>
          <w:p w14:paraId="05E0EA0C" w14:textId="77777777" w:rsidR="00D62F49" w:rsidRPr="00844C5D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Apellido1</w:t>
            </w:r>
          </w:p>
          <w:p w14:paraId="05E0EA0D" w14:textId="77777777" w:rsidR="00D62F49" w:rsidRPr="00C81560" w:rsidRDefault="00361E14" w:rsidP="00D62F49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TITLE 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268" w:type="dxa"/>
            <w:gridSpan w:val="2"/>
          </w:tcPr>
          <w:p w14:paraId="05E0EA0E" w14:textId="77777777" w:rsidR="00D62F49" w:rsidRPr="00844C5D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Apellido2</w:t>
            </w:r>
          </w:p>
          <w:p w14:paraId="05E0EA0F" w14:textId="77777777" w:rsidR="00D62F49" w:rsidRPr="00C81560" w:rsidRDefault="00361E14" w:rsidP="00D62F49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149" w:type="dxa"/>
          </w:tcPr>
          <w:p w14:paraId="05E0EA10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Nombre</w:t>
            </w:r>
          </w:p>
          <w:p w14:paraId="05E0EA11" w14:textId="77777777" w:rsidR="00525D7D" w:rsidRPr="00C81560" w:rsidRDefault="00361E14" w:rsidP="00D62F49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23"/>
                  <w:enabled/>
                  <w:calcOnExit w:val="0"/>
                  <w:textInput>
                    <w:maxLength w:val="17"/>
                    <w:format w:val="UPPERCASE"/>
                  </w:textInput>
                </w:ffData>
              </w:fldChar>
            </w:r>
            <w:bookmarkStart w:id="32" w:name="Texto23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32"/>
          </w:p>
        </w:tc>
      </w:tr>
      <w:tr w:rsidR="00525D7D" w:rsidRPr="00844C5D" w14:paraId="05E0EA17" w14:textId="77777777" w:rsidTr="005876A4">
        <w:trPr>
          <w:cantSplit/>
          <w:trHeight w:hRule="exact" w:val="454"/>
        </w:trPr>
        <w:tc>
          <w:tcPr>
            <w:tcW w:w="3096" w:type="dxa"/>
            <w:gridSpan w:val="2"/>
          </w:tcPr>
          <w:p w14:paraId="05E0EA13" w14:textId="77777777" w:rsidR="00525D7D" w:rsidRDefault="00525D7D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DNI/NIF</w:t>
            </w:r>
          </w:p>
          <w:p w14:paraId="05E0EA14" w14:textId="77777777" w:rsidR="00525D7D" w:rsidRPr="00361E14" w:rsidRDefault="00361E14" w:rsidP="00D62F49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4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33" w:name="Texto24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33"/>
          </w:p>
        </w:tc>
        <w:tc>
          <w:tcPr>
            <w:tcW w:w="4417" w:type="dxa"/>
            <w:gridSpan w:val="3"/>
          </w:tcPr>
          <w:p w14:paraId="05E0EA15" w14:textId="77777777" w:rsidR="00525D7D" w:rsidRDefault="00525D7D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Teléfono Móvil</w:t>
            </w:r>
          </w:p>
          <w:p w14:paraId="05E0EA16" w14:textId="77777777" w:rsidR="00525D7D" w:rsidRPr="00361E14" w:rsidRDefault="00361E14" w:rsidP="00D62F49">
            <w:pPr>
              <w:ind w:right="-108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5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bookmarkStart w:id="34" w:name="Texto25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34"/>
          </w:p>
        </w:tc>
      </w:tr>
      <w:tr w:rsidR="00D62F49" w:rsidRPr="00844C5D" w14:paraId="05E0EA1C" w14:textId="77777777" w:rsidTr="005876A4">
        <w:trPr>
          <w:cantSplit/>
          <w:trHeight w:hRule="exact" w:val="454"/>
        </w:trPr>
        <w:tc>
          <w:tcPr>
            <w:tcW w:w="2660" w:type="dxa"/>
          </w:tcPr>
          <w:p w14:paraId="05E0EA18" w14:textId="77777777" w:rsidR="00D62F49" w:rsidRDefault="00D62F49" w:rsidP="00D62F49">
            <w:pPr>
              <w:rPr>
                <w:i/>
                <w:sz w:val="16"/>
                <w:szCs w:val="16"/>
              </w:rPr>
            </w:pPr>
            <w:proofErr w:type="gramStart"/>
            <w:r>
              <w:rPr>
                <w:i/>
                <w:sz w:val="16"/>
                <w:szCs w:val="16"/>
              </w:rPr>
              <w:t>Reside con el alumno?</w:t>
            </w:r>
            <w:proofErr w:type="gramEnd"/>
          </w:p>
          <w:p w14:paraId="05E0EA19" w14:textId="77777777" w:rsidR="00D62F49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(marca X en caso afirmativo)</w:t>
            </w:r>
            <w:r w:rsidR="00525D7D">
              <w:rPr>
                <w:i/>
                <w:sz w:val="16"/>
                <w:szCs w:val="16"/>
              </w:rPr>
              <w:t xml:space="preserve">    </w:t>
            </w:r>
            <w:r w:rsidR="00625DCB" w:rsidRPr="00457E7F">
              <w:rPr>
                <w:b/>
                <w:sz w:val="20"/>
                <w:szCs w:val="20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Marcar5"/>
            <w:r w:rsidR="00625DCB" w:rsidRPr="00457E7F">
              <w:rPr>
                <w:b/>
                <w:sz w:val="20"/>
                <w:szCs w:val="20"/>
              </w:rPr>
              <w:instrText xml:space="preserve"> FORMCHECKBOX </w:instrText>
            </w:r>
            <w:r w:rsidR="005876A4">
              <w:rPr>
                <w:b/>
                <w:sz w:val="20"/>
                <w:szCs w:val="20"/>
              </w:rPr>
            </w:r>
            <w:r w:rsidR="005876A4">
              <w:rPr>
                <w:b/>
                <w:sz w:val="20"/>
                <w:szCs w:val="20"/>
              </w:rPr>
              <w:fldChar w:fldCharType="separate"/>
            </w:r>
            <w:r w:rsidR="00625DCB" w:rsidRPr="00457E7F">
              <w:rPr>
                <w:b/>
                <w:sz w:val="20"/>
                <w:szCs w:val="20"/>
              </w:rPr>
              <w:fldChar w:fldCharType="end"/>
            </w:r>
            <w:bookmarkEnd w:id="35"/>
          </w:p>
        </w:tc>
        <w:tc>
          <w:tcPr>
            <w:tcW w:w="4853" w:type="dxa"/>
            <w:gridSpan w:val="4"/>
          </w:tcPr>
          <w:p w14:paraId="05E0EA1A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Correo (diferente del @educa.jcyl.es)</w:t>
            </w:r>
          </w:p>
          <w:p w14:paraId="05E0EA1B" w14:textId="77777777" w:rsidR="00525D7D" w:rsidRPr="00327EB8" w:rsidRDefault="00361E14" w:rsidP="00D62F49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26"/>
                  <w:enabled/>
                  <w:calcOnExit w:val="0"/>
                  <w:textInput>
                    <w:maxLength w:val="41"/>
                    <w:format w:val="UPPERCASE"/>
                  </w:textInput>
                </w:ffData>
              </w:fldChar>
            </w:r>
            <w:bookmarkStart w:id="36" w:name="Texto26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36"/>
          </w:p>
        </w:tc>
      </w:tr>
      <w:tr w:rsidR="00D62F49" w:rsidRPr="00844C5D" w14:paraId="05E0EA23" w14:textId="77777777" w:rsidTr="005876A4">
        <w:trPr>
          <w:cantSplit/>
          <w:trHeight w:hRule="exact" w:val="454"/>
        </w:trPr>
        <w:tc>
          <w:tcPr>
            <w:tcW w:w="3096" w:type="dxa"/>
            <w:gridSpan w:val="2"/>
          </w:tcPr>
          <w:p w14:paraId="05E0EA1D" w14:textId="77777777" w:rsidR="00D62F49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Titulación</w:t>
            </w:r>
          </w:p>
          <w:p w14:paraId="05E0EA1E" w14:textId="77777777" w:rsidR="00525D7D" w:rsidRPr="00DD212E" w:rsidRDefault="00361E14" w:rsidP="00D62F49">
            <w:pPr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fldChar w:fldCharType="begin">
                <w:ffData>
                  <w:name w:val="Texto27"/>
                  <w:enabled/>
                  <w:calcOnExit w:val="0"/>
                  <w:textInput>
                    <w:maxLength w:val="35"/>
                    <w:format w:val="UPPERCASE"/>
                  </w:textInput>
                </w:ffData>
              </w:fldChar>
            </w:r>
            <w:bookmarkStart w:id="37" w:name="Texto27"/>
            <w:r>
              <w:rPr>
                <w:b/>
                <w:bCs/>
                <w:iCs/>
                <w:sz w:val="18"/>
                <w:szCs w:val="18"/>
              </w:rPr>
              <w:instrText xml:space="preserve"> FORMTEXT </w:instrText>
            </w:r>
            <w:r>
              <w:rPr>
                <w:b/>
                <w:bCs/>
                <w:iCs/>
                <w:sz w:val="18"/>
                <w:szCs w:val="18"/>
              </w:rPr>
            </w:r>
            <w:r>
              <w:rPr>
                <w:b/>
                <w:bCs/>
                <w:iCs/>
                <w:sz w:val="18"/>
                <w:szCs w:val="18"/>
              </w:rPr>
              <w:fldChar w:fldCharType="separate"/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sz w:val="18"/>
                <w:szCs w:val="18"/>
              </w:rPr>
              <w:fldChar w:fldCharType="end"/>
            </w:r>
            <w:bookmarkEnd w:id="37"/>
          </w:p>
        </w:tc>
        <w:tc>
          <w:tcPr>
            <w:tcW w:w="1888" w:type="dxa"/>
          </w:tcPr>
          <w:p w14:paraId="05E0EA1F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Profesión</w:t>
            </w:r>
          </w:p>
          <w:p w14:paraId="05E0EA20" w14:textId="77777777" w:rsidR="00525D7D" w:rsidRPr="00DD212E" w:rsidRDefault="00361E14" w:rsidP="00D62F49">
            <w:pPr>
              <w:ind w:right="-108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fldChar w:fldCharType="begin">
                <w:ffData>
                  <w:name w:val="Texto28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38" w:name="Texto28"/>
            <w:r>
              <w:rPr>
                <w:b/>
                <w:bCs/>
                <w:iCs/>
                <w:sz w:val="18"/>
                <w:szCs w:val="18"/>
              </w:rPr>
              <w:instrText xml:space="preserve"> FORMTEXT </w:instrText>
            </w:r>
            <w:r>
              <w:rPr>
                <w:b/>
                <w:bCs/>
                <w:iCs/>
                <w:sz w:val="18"/>
                <w:szCs w:val="18"/>
              </w:rPr>
            </w:r>
            <w:r>
              <w:rPr>
                <w:b/>
                <w:bCs/>
                <w:iCs/>
                <w:sz w:val="18"/>
                <w:szCs w:val="18"/>
              </w:rPr>
              <w:fldChar w:fldCharType="separate"/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sz w:val="18"/>
                <w:szCs w:val="18"/>
              </w:rPr>
              <w:fldChar w:fldCharType="end"/>
            </w:r>
            <w:bookmarkEnd w:id="38"/>
          </w:p>
        </w:tc>
        <w:tc>
          <w:tcPr>
            <w:tcW w:w="2529" w:type="dxa"/>
            <w:gridSpan w:val="2"/>
          </w:tcPr>
          <w:p w14:paraId="05E0EA21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Fecha Nacimiento</w:t>
            </w:r>
          </w:p>
          <w:p w14:paraId="05E0EA22" w14:textId="77777777" w:rsidR="00525D7D" w:rsidRPr="00327EB8" w:rsidRDefault="00361E14" w:rsidP="00D62F49">
            <w:pPr>
              <w:ind w:right="-108"/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39" w:name="Texto29"/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  <w:bookmarkEnd w:id="39"/>
          </w:p>
        </w:tc>
      </w:tr>
    </w:tbl>
    <w:p w14:paraId="05E0EA24" w14:textId="77777777" w:rsidR="00625DCB" w:rsidRDefault="00625DCB" w:rsidP="00625DCB">
      <w:pPr>
        <w:rPr>
          <w:rFonts w:ascii="MS Gothic" w:eastAsia="MS Gothic" w:hAnsi="MS Gothic"/>
          <w:i/>
        </w:rPr>
      </w:pPr>
      <w:r>
        <w:rPr>
          <w:i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5E0EADD" wp14:editId="05E0EADE">
                <wp:simplePos x="0" y="0"/>
                <wp:positionH relativeFrom="column">
                  <wp:posOffset>-165735</wp:posOffset>
                </wp:positionH>
                <wp:positionV relativeFrom="paragraph">
                  <wp:posOffset>254000</wp:posOffset>
                </wp:positionV>
                <wp:extent cx="647700" cy="600075"/>
                <wp:effectExtent l="0" t="0" r="19050" b="28575"/>
                <wp:wrapNone/>
                <wp:docPr id="30" name="Diagrama de flujo: co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600075"/>
                        </a:xfrm>
                        <a:prstGeom prst="flowChartConnecto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E0EB0B" w14:textId="77777777" w:rsidR="00D62F49" w:rsidRPr="00D62F49" w:rsidRDefault="00D62F49" w:rsidP="00D62F49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D62F49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E0EADD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Diagrama de flujo: conector 30" o:spid="_x0000_s1034" type="#_x0000_t120" style="position:absolute;margin-left:-13.05pt;margin-top:20pt;width:51pt;height:47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" fillcolor="white [3201]" strokecolor="black [3213]" strokeweight="2pt">
                <v:textbox>
                  <w:txbxContent>
                    <w:p w14:paraId="05E0EB0B" w14:textId="77777777" w:rsidR="00D62F49" w:rsidRPr="00D62F49" w:rsidRDefault="00D62F49" w:rsidP="00D62F49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D62F49">
                        <w:rPr>
                          <w:b/>
                          <w:bCs/>
                          <w:sz w:val="36"/>
                          <w:szCs w:val="36"/>
                        </w:rPr>
                        <w:t>1º</w:t>
                      </w:r>
                    </w:p>
                  </w:txbxContent>
                </v:textbox>
              </v:shape>
            </w:pict>
          </mc:Fallback>
        </mc:AlternateContent>
      </w:r>
    </w:p>
    <w:p w14:paraId="05E0EA25" w14:textId="77777777" w:rsidR="00731DF8" w:rsidRPr="00625DCB" w:rsidRDefault="00155F1B" w:rsidP="00625DCB">
      <w:pPr>
        <w:spacing w:after="0" w:line="240" w:lineRule="auto"/>
        <w:ind w:left="707" w:firstLine="709"/>
        <w:rPr>
          <w:i/>
          <w:sz w:val="18"/>
          <w:szCs w:val="18"/>
        </w:rPr>
      </w:pPr>
      <w:r w:rsidRPr="00457E7F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5E0EADF" wp14:editId="05E0EAE0">
                <wp:simplePos x="0" y="0"/>
                <wp:positionH relativeFrom="column">
                  <wp:posOffset>-508634</wp:posOffset>
                </wp:positionH>
                <wp:positionV relativeFrom="paragraph">
                  <wp:posOffset>204470</wp:posOffset>
                </wp:positionV>
                <wp:extent cx="350520" cy="0"/>
                <wp:effectExtent l="38100" t="38100" r="68580" b="95250"/>
                <wp:wrapNone/>
                <wp:docPr id="33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052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07F90B" id="299 Conector recto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0.05pt,16.1pt" to="-12.4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525D7D" w:rsidRPr="00457E7F">
        <w:rPr>
          <w:rFonts w:ascii="MS Gothic" w:eastAsia="MS Gothic" w:hAnsi="MS Gothic"/>
          <w:b/>
          <w:sz w:val="16"/>
          <w:szCs w:val="16"/>
        </w:rPr>
        <w:fldChar w:fldCharType="begin">
          <w:ffData>
            <w:name w:val="Marcar3"/>
            <w:enabled/>
            <w:calcOnExit w:val="0"/>
            <w:checkBox>
              <w:sizeAuto/>
              <w:default w:val="0"/>
            </w:checkBox>
          </w:ffData>
        </w:fldChar>
      </w:r>
      <w:bookmarkStart w:id="40" w:name="Marcar3"/>
      <w:r w:rsidR="00525D7D" w:rsidRPr="00457E7F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="00525D7D" w:rsidRPr="00457E7F">
        <w:rPr>
          <w:rFonts w:ascii="MS Gothic" w:eastAsia="MS Gothic" w:hAnsi="MS Gothic" w:hint="eastAsia"/>
          <w:b/>
          <w:sz w:val="16"/>
          <w:szCs w:val="16"/>
        </w:rPr>
        <w:instrText>FORMCHECKBOX</w:instrText>
      </w:r>
      <w:r w:rsidR="00525D7D" w:rsidRPr="00457E7F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="005876A4">
        <w:rPr>
          <w:rFonts w:ascii="MS Gothic" w:eastAsia="MS Gothic" w:hAnsi="MS Gothic"/>
          <w:b/>
          <w:sz w:val="16"/>
          <w:szCs w:val="16"/>
        </w:rPr>
      </w:r>
      <w:r w:rsidR="005876A4">
        <w:rPr>
          <w:rFonts w:ascii="MS Gothic" w:eastAsia="MS Gothic" w:hAnsi="MS Gothic"/>
          <w:b/>
          <w:sz w:val="16"/>
          <w:szCs w:val="16"/>
        </w:rPr>
        <w:fldChar w:fldCharType="separate"/>
      </w:r>
      <w:r w:rsidR="00525D7D" w:rsidRPr="00457E7F">
        <w:rPr>
          <w:rFonts w:ascii="MS Gothic" w:eastAsia="MS Gothic" w:hAnsi="MS Gothic"/>
          <w:b/>
          <w:sz w:val="16"/>
          <w:szCs w:val="16"/>
        </w:rPr>
        <w:fldChar w:fldCharType="end"/>
      </w:r>
      <w:bookmarkEnd w:id="40"/>
      <w:r w:rsidR="00525D7D" w:rsidRPr="00625DCB">
        <w:rPr>
          <w:rFonts w:ascii="MS Gothic" w:eastAsia="MS Gothic" w:hAnsi="MS Gothic"/>
          <w:i/>
          <w:sz w:val="18"/>
          <w:szCs w:val="18"/>
        </w:rPr>
        <w:t xml:space="preserve"> </w:t>
      </w:r>
      <w:r w:rsidR="00525D7D" w:rsidRPr="00625DCB">
        <w:rPr>
          <w:i/>
          <w:sz w:val="18"/>
          <w:szCs w:val="18"/>
        </w:rPr>
        <w:t>Padre</w:t>
      </w:r>
    </w:p>
    <w:p w14:paraId="05E0EA26" w14:textId="77777777" w:rsidR="00525D7D" w:rsidRDefault="00155F1B" w:rsidP="00625DCB">
      <w:pPr>
        <w:spacing w:after="0" w:line="240" w:lineRule="auto"/>
        <w:ind w:left="707" w:firstLine="709"/>
        <w:rPr>
          <w:i/>
        </w:rPr>
      </w:pPr>
      <w:r w:rsidRPr="00457E7F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5E0EAE1" wp14:editId="05E0EAE2">
                <wp:simplePos x="0" y="0"/>
                <wp:positionH relativeFrom="column">
                  <wp:posOffset>481965</wp:posOffset>
                </wp:positionH>
                <wp:positionV relativeFrom="paragraph">
                  <wp:posOffset>64770</wp:posOffset>
                </wp:positionV>
                <wp:extent cx="390525" cy="0"/>
                <wp:effectExtent l="38100" t="38100" r="66675" b="95250"/>
                <wp:wrapNone/>
                <wp:docPr id="31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052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DFBDD6" id="299 Conector recto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95pt,5.1pt" to="68.7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525D7D" w:rsidRPr="00457E7F">
        <w:rPr>
          <w:b/>
          <w:sz w:val="16"/>
          <w:szCs w:val="16"/>
        </w:rPr>
        <w:fldChar w:fldCharType="begin">
          <w:ffData>
            <w:name w:val="Marcar4"/>
            <w:enabled/>
            <w:calcOnExit w:val="0"/>
            <w:checkBox>
              <w:sizeAuto/>
              <w:default w:val="0"/>
            </w:checkBox>
          </w:ffData>
        </w:fldChar>
      </w:r>
      <w:bookmarkStart w:id="41" w:name="Marcar4"/>
      <w:r w:rsidR="00525D7D" w:rsidRPr="00457E7F">
        <w:rPr>
          <w:b/>
          <w:sz w:val="16"/>
          <w:szCs w:val="16"/>
        </w:rPr>
        <w:instrText xml:space="preserve"> FORMCHECKBOX </w:instrText>
      </w:r>
      <w:r w:rsidR="005876A4">
        <w:rPr>
          <w:b/>
          <w:sz w:val="16"/>
          <w:szCs w:val="16"/>
        </w:rPr>
      </w:r>
      <w:r w:rsidR="005876A4">
        <w:rPr>
          <w:b/>
          <w:sz w:val="16"/>
          <w:szCs w:val="16"/>
        </w:rPr>
        <w:fldChar w:fldCharType="separate"/>
      </w:r>
      <w:r w:rsidR="00525D7D" w:rsidRPr="00457E7F">
        <w:rPr>
          <w:b/>
          <w:sz w:val="16"/>
          <w:szCs w:val="16"/>
        </w:rPr>
        <w:fldChar w:fldCharType="end"/>
      </w:r>
      <w:bookmarkEnd w:id="41"/>
      <w:r w:rsidR="00525D7D" w:rsidRPr="00457E7F">
        <w:rPr>
          <w:b/>
        </w:rPr>
        <w:t xml:space="preserve"> </w:t>
      </w:r>
      <w:r w:rsidR="00525D7D" w:rsidRPr="00625DCB">
        <w:rPr>
          <w:i/>
          <w:sz w:val="18"/>
          <w:szCs w:val="18"/>
        </w:rPr>
        <w:t>Madre</w:t>
      </w:r>
    </w:p>
    <w:p w14:paraId="05E0EA27" w14:textId="77777777" w:rsidR="00525D7D" w:rsidRPr="00625DCB" w:rsidRDefault="00525D7D" w:rsidP="00625DCB">
      <w:pPr>
        <w:spacing w:after="0" w:line="240" w:lineRule="auto"/>
        <w:ind w:left="707" w:firstLine="709"/>
        <w:rPr>
          <w:i/>
          <w:sz w:val="18"/>
          <w:szCs w:val="18"/>
        </w:rPr>
      </w:pPr>
      <w:r w:rsidRPr="00457E7F">
        <w:rPr>
          <w:b/>
          <w:sz w:val="16"/>
          <w:szCs w:val="16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</w:checkBox>
          </w:ffData>
        </w:fldChar>
      </w:r>
      <w:bookmarkStart w:id="42" w:name="Marcar1"/>
      <w:r w:rsidRPr="00457E7F">
        <w:rPr>
          <w:b/>
          <w:sz w:val="16"/>
          <w:szCs w:val="16"/>
        </w:rPr>
        <w:instrText xml:space="preserve"> FORMCHECKBOX </w:instrText>
      </w:r>
      <w:r w:rsidR="005876A4">
        <w:rPr>
          <w:b/>
          <w:sz w:val="16"/>
          <w:szCs w:val="16"/>
        </w:rPr>
      </w:r>
      <w:r w:rsidR="005876A4">
        <w:rPr>
          <w:b/>
          <w:sz w:val="16"/>
          <w:szCs w:val="16"/>
        </w:rPr>
        <w:fldChar w:fldCharType="separate"/>
      </w:r>
      <w:r w:rsidRPr="00457E7F">
        <w:rPr>
          <w:b/>
          <w:sz w:val="16"/>
          <w:szCs w:val="16"/>
        </w:rPr>
        <w:fldChar w:fldCharType="end"/>
      </w:r>
      <w:bookmarkEnd w:id="42"/>
      <w:r w:rsidRPr="00DE31B0">
        <w:rPr>
          <w:i/>
          <w:sz w:val="16"/>
          <w:szCs w:val="16"/>
        </w:rPr>
        <w:t xml:space="preserve"> </w:t>
      </w:r>
      <w:r w:rsidRPr="00625DCB">
        <w:rPr>
          <w:i/>
          <w:sz w:val="18"/>
          <w:szCs w:val="18"/>
        </w:rPr>
        <w:t xml:space="preserve">Tutor </w:t>
      </w:r>
      <w:r w:rsidR="00625DCB">
        <w:rPr>
          <w:i/>
          <w:sz w:val="18"/>
          <w:szCs w:val="18"/>
        </w:rPr>
        <w:t>L.</w:t>
      </w:r>
    </w:p>
    <w:p w14:paraId="05E0EA28" w14:textId="77777777" w:rsidR="009E2095" w:rsidRDefault="00625DCB" w:rsidP="00452976">
      <w:pPr>
        <w:spacing w:after="0" w:line="240" w:lineRule="auto"/>
        <w:ind w:left="707" w:firstLine="709"/>
        <w:rPr>
          <w:i/>
          <w:sz w:val="16"/>
          <w:szCs w:val="16"/>
        </w:rPr>
      </w:pPr>
      <w:r w:rsidRPr="00457E7F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05E0EAE3" wp14:editId="05E0EAE4">
                <wp:simplePos x="0" y="0"/>
                <wp:positionH relativeFrom="page">
                  <wp:posOffset>-681989</wp:posOffset>
                </wp:positionH>
                <wp:positionV relativeFrom="paragraph">
                  <wp:posOffset>294957</wp:posOffset>
                </wp:positionV>
                <wp:extent cx="2263140" cy="238125"/>
                <wp:effectExtent l="2857" t="0" r="25718" b="25717"/>
                <wp:wrapNone/>
                <wp:docPr id="2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226314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0C" w14:textId="77777777" w:rsidR="00D62F49" w:rsidRPr="00172373" w:rsidRDefault="00D62F49" w:rsidP="00D62F49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PROGENITORES/TUTORES 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E3" id="_x0000_s1035" style="position:absolute;left:0;text-align:left;margin-left:-53.7pt;margin-top:23.2pt;width:178.2pt;height:18.75pt;rotation:-90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0C" w14:textId="77777777" w:rsidR="00D62F49" w:rsidRPr="00172373" w:rsidRDefault="00D62F49" w:rsidP="00D62F49">
                      <w:pPr>
                        <w:jc w:val="center"/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PROGENITORES/TUTORES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25D7D" w:rsidRPr="00457E7F">
        <w:rPr>
          <w:b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bookmarkStart w:id="43" w:name="Marcar2"/>
      <w:r w:rsidR="00525D7D" w:rsidRPr="00457E7F">
        <w:rPr>
          <w:b/>
          <w:sz w:val="16"/>
          <w:szCs w:val="16"/>
        </w:rPr>
        <w:instrText xml:space="preserve"> FORMCHECKBOX </w:instrText>
      </w:r>
      <w:r w:rsidR="005876A4">
        <w:rPr>
          <w:b/>
          <w:sz w:val="16"/>
          <w:szCs w:val="16"/>
        </w:rPr>
      </w:r>
      <w:r w:rsidR="005876A4">
        <w:rPr>
          <w:b/>
          <w:sz w:val="16"/>
          <w:szCs w:val="16"/>
        </w:rPr>
        <w:fldChar w:fldCharType="separate"/>
      </w:r>
      <w:r w:rsidR="00525D7D" w:rsidRPr="00457E7F">
        <w:rPr>
          <w:b/>
          <w:sz w:val="16"/>
          <w:szCs w:val="16"/>
        </w:rPr>
        <w:fldChar w:fldCharType="end"/>
      </w:r>
      <w:bookmarkEnd w:id="43"/>
      <w:r w:rsidR="00525D7D" w:rsidRPr="00457E7F">
        <w:rPr>
          <w:b/>
          <w:sz w:val="16"/>
          <w:szCs w:val="16"/>
        </w:rPr>
        <w:t xml:space="preserve"> </w:t>
      </w:r>
      <w:r w:rsidR="00DE31B0">
        <w:rPr>
          <w:i/>
          <w:sz w:val="16"/>
          <w:szCs w:val="16"/>
        </w:rPr>
        <w:t>Institc.</w:t>
      </w:r>
    </w:p>
    <w:p w14:paraId="05E0EA29" w14:textId="77777777" w:rsidR="009E2095" w:rsidRDefault="009E2095" w:rsidP="00452976">
      <w:pPr>
        <w:spacing w:after="0" w:line="240" w:lineRule="auto"/>
        <w:ind w:left="707" w:firstLine="709"/>
        <w:rPr>
          <w:i/>
        </w:rPr>
      </w:pPr>
    </w:p>
    <w:p w14:paraId="05E0EA2A" w14:textId="77777777" w:rsidR="00525D7D" w:rsidRDefault="00A51A94" w:rsidP="00452976">
      <w:pPr>
        <w:spacing w:after="0" w:line="240" w:lineRule="auto"/>
        <w:ind w:left="707" w:firstLine="709"/>
        <w:rPr>
          <w:i/>
        </w:rPr>
      </w:pPr>
      <w:r>
        <w:rPr>
          <w:i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5E0EAE5" wp14:editId="05E0EAE6">
                <wp:simplePos x="0" y="0"/>
                <wp:positionH relativeFrom="column">
                  <wp:posOffset>-114300</wp:posOffset>
                </wp:positionH>
                <wp:positionV relativeFrom="paragraph">
                  <wp:posOffset>304165</wp:posOffset>
                </wp:positionV>
                <wp:extent cx="647700" cy="600075"/>
                <wp:effectExtent l="0" t="0" r="19050" b="28575"/>
                <wp:wrapNone/>
                <wp:docPr id="34" name="Diagrama de flujo: co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600075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5E0EB0D" w14:textId="77777777" w:rsidR="00A51A94" w:rsidRPr="00D62F49" w:rsidRDefault="00A51A94" w:rsidP="00A51A94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2</w:t>
                            </w:r>
                            <w:r w:rsidRPr="00D62F49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E5" id="Diagrama de flujo: conector 34" o:spid="_x0000_s1036" type="#_x0000_t120" style="position:absolute;left:0;text-align:left;margin-left:-9pt;margin-top:23.95pt;width:51pt;height:47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" fillcolor="window" strokecolor="windowText" strokeweight="2pt">
                <v:textbox>
                  <w:txbxContent>
                    <w:p w14:paraId="05E0EB0D" w14:textId="77777777" w:rsidR="00A51A94" w:rsidRPr="00D62F49" w:rsidRDefault="00A51A94" w:rsidP="00A51A94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2</w:t>
                      </w:r>
                      <w:r w:rsidRPr="00D62F49">
                        <w:rPr>
                          <w:b/>
                          <w:bCs/>
                          <w:sz w:val="36"/>
                          <w:szCs w:val="36"/>
                        </w:rPr>
                        <w:t>º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25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660"/>
        <w:gridCol w:w="436"/>
        <w:gridCol w:w="1888"/>
        <w:gridCol w:w="380"/>
        <w:gridCol w:w="2149"/>
      </w:tblGrid>
      <w:tr w:rsidR="00A51A94" w:rsidRPr="00844C5D" w14:paraId="05E0EA31" w14:textId="77777777" w:rsidTr="005876A4">
        <w:trPr>
          <w:cantSplit/>
          <w:trHeight w:hRule="exact" w:val="454"/>
        </w:trPr>
        <w:tc>
          <w:tcPr>
            <w:tcW w:w="3096" w:type="dxa"/>
            <w:gridSpan w:val="2"/>
          </w:tcPr>
          <w:p w14:paraId="05E0EA2B" w14:textId="77777777" w:rsidR="00A51A94" w:rsidRPr="00844C5D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Apellido1</w:t>
            </w:r>
          </w:p>
          <w:p w14:paraId="05E0EA2C" w14:textId="77777777" w:rsidR="00A51A94" w:rsidRPr="00C81560" w:rsidRDefault="00361E14" w:rsidP="00A51A9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268" w:type="dxa"/>
            <w:gridSpan w:val="2"/>
          </w:tcPr>
          <w:p w14:paraId="05E0EA2D" w14:textId="77777777" w:rsidR="00A51A94" w:rsidRPr="00844C5D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Apellido2</w:t>
            </w:r>
          </w:p>
          <w:p w14:paraId="05E0EA2E" w14:textId="77777777" w:rsidR="00A51A94" w:rsidRPr="00C81560" w:rsidRDefault="00361E14" w:rsidP="00A51A9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149" w:type="dxa"/>
          </w:tcPr>
          <w:p w14:paraId="05E0EA2F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Nombre</w:t>
            </w:r>
          </w:p>
          <w:p w14:paraId="05E0EA30" w14:textId="77777777" w:rsidR="00A51A94" w:rsidRPr="00C81560" w:rsidRDefault="00361E14" w:rsidP="00A51A94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7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A51A94" w:rsidRPr="00844C5D" w14:paraId="05E0EA36" w14:textId="77777777" w:rsidTr="005876A4">
        <w:trPr>
          <w:cantSplit/>
          <w:trHeight w:hRule="exact" w:val="454"/>
        </w:trPr>
        <w:tc>
          <w:tcPr>
            <w:tcW w:w="3096" w:type="dxa"/>
            <w:gridSpan w:val="2"/>
          </w:tcPr>
          <w:p w14:paraId="05E0EA32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DNI/NIF</w:t>
            </w:r>
          </w:p>
          <w:p w14:paraId="05E0EA33" w14:textId="77777777" w:rsidR="00A51A94" w:rsidRPr="00327EB8" w:rsidRDefault="00361E14" w:rsidP="00A51A9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4417" w:type="dxa"/>
            <w:gridSpan w:val="3"/>
          </w:tcPr>
          <w:p w14:paraId="05E0EA34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Teléfono Móvil</w:t>
            </w:r>
          </w:p>
          <w:p w14:paraId="05E0EA35" w14:textId="77777777" w:rsidR="00A51A94" w:rsidRPr="00327EB8" w:rsidRDefault="00361E14" w:rsidP="00A51A94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A51A94" w:rsidRPr="00844C5D" w14:paraId="05E0EA3B" w14:textId="77777777" w:rsidTr="005876A4">
        <w:trPr>
          <w:cantSplit/>
          <w:trHeight w:hRule="exact" w:val="454"/>
        </w:trPr>
        <w:tc>
          <w:tcPr>
            <w:tcW w:w="2660" w:type="dxa"/>
          </w:tcPr>
          <w:p w14:paraId="05E0EA37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proofErr w:type="gramStart"/>
            <w:r>
              <w:rPr>
                <w:i/>
                <w:sz w:val="16"/>
                <w:szCs w:val="16"/>
              </w:rPr>
              <w:t>Reside con el alumno?</w:t>
            </w:r>
            <w:proofErr w:type="gramEnd"/>
          </w:p>
          <w:p w14:paraId="05E0EA38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(marca X en caso afirmativo)    </w:t>
            </w:r>
            <w:r w:rsidRPr="00457E7F">
              <w:rPr>
                <w:b/>
                <w:sz w:val="20"/>
                <w:szCs w:val="20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7E7F">
              <w:rPr>
                <w:b/>
                <w:sz w:val="20"/>
                <w:szCs w:val="20"/>
              </w:rPr>
              <w:instrText xml:space="preserve"> FORMCHECKBOX </w:instrText>
            </w:r>
            <w:r w:rsidR="005876A4">
              <w:rPr>
                <w:b/>
                <w:sz w:val="20"/>
                <w:szCs w:val="20"/>
              </w:rPr>
            </w:r>
            <w:r w:rsidR="005876A4">
              <w:rPr>
                <w:b/>
                <w:sz w:val="20"/>
                <w:szCs w:val="20"/>
              </w:rPr>
              <w:fldChar w:fldCharType="separate"/>
            </w:r>
            <w:r w:rsidRPr="00457E7F"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4853" w:type="dxa"/>
            <w:gridSpan w:val="4"/>
          </w:tcPr>
          <w:p w14:paraId="05E0EA39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Correo (diferente del @educa.jcyl.es)</w:t>
            </w:r>
          </w:p>
          <w:p w14:paraId="05E0EA3A" w14:textId="77777777" w:rsidR="00A51A94" w:rsidRPr="00327EB8" w:rsidRDefault="00361E14" w:rsidP="00A51A94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1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A51A94" w:rsidRPr="00844C5D" w14:paraId="05E0EA42" w14:textId="77777777" w:rsidTr="005876A4">
        <w:trPr>
          <w:cantSplit/>
          <w:trHeight w:hRule="exact" w:val="454"/>
        </w:trPr>
        <w:tc>
          <w:tcPr>
            <w:tcW w:w="3096" w:type="dxa"/>
            <w:gridSpan w:val="2"/>
            <w:tcBorders>
              <w:bottom w:val="single" w:sz="4" w:space="0" w:color="auto"/>
            </w:tcBorders>
          </w:tcPr>
          <w:p w14:paraId="05E0EA3C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Titulación</w:t>
            </w:r>
          </w:p>
          <w:p w14:paraId="05E0EA3D" w14:textId="77777777" w:rsidR="00A51A94" w:rsidRPr="00327EB8" w:rsidRDefault="00361E14" w:rsidP="00A51A94">
            <w:pPr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4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</w:p>
        </w:tc>
        <w:tc>
          <w:tcPr>
            <w:tcW w:w="1888" w:type="dxa"/>
            <w:tcBorders>
              <w:bottom w:val="single" w:sz="4" w:space="0" w:color="auto"/>
            </w:tcBorders>
          </w:tcPr>
          <w:p w14:paraId="05E0EA3E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Profesión</w:t>
            </w:r>
          </w:p>
          <w:p w14:paraId="05E0EA3F" w14:textId="77777777" w:rsidR="00A51A94" w:rsidRPr="00327EB8" w:rsidRDefault="00361E14" w:rsidP="00A51A94">
            <w:pPr>
              <w:ind w:right="-108"/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</w:p>
        </w:tc>
        <w:tc>
          <w:tcPr>
            <w:tcW w:w="2529" w:type="dxa"/>
            <w:gridSpan w:val="2"/>
            <w:tcBorders>
              <w:bottom w:val="single" w:sz="4" w:space="0" w:color="auto"/>
            </w:tcBorders>
          </w:tcPr>
          <w:p w14:paraId="05E0EA40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Fecha Nacimiento</w:t>
            </w:r>
          </w:p>
          <w:p w14:paraId="05E0EA41" w14:textId="77777777" w:rsidR="00A51A94" w:rsidRPr="00327EB8" w:rsidRDefault="00361E14" w:rsidP="00A51A94">
            <w:pPr>
              <w:ind w:right="-108"/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</w:textInput>
                </w:ffData>
              </w:fldChar>
            </w:r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</w:p>
        </w:tc>
      </w:tr>
      <w:tr w:rsidR="00217C6F" w:rsidRPr="00844C5D" w14:paraId="05E0EA46" w14:textId="77777777" w:rsidTr="00217C6F">
        <w:trPr>
          <w:trHeight w:val="70"/>
        </w:trPr>
        <w:tc>
          <w:tcPr>
            <w:tcW w:w="30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A43" w14:textId="77777777" w:rsidR="00217C6F" w:rsidRDefault="00217C6F" w:rsidP="00A51A94">
            <w:pPr>
              <w:rPr>
                <w:i/>
                <w:sz w:val="16"/>
                <w:szCs w:val="16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A44" w14:textId="77777777" w:rsidR="00217C6F" w:rsidRDefault="00217C6F" w:rsidP="00A51A94">
            <w:pPr>
              <w:ind w:right="-108"/>
              <w:rPr>
                <w:i/>
                <w:sz w:val="16"/>
                <w:szCs w:val="16"/>
              </w:rPr>
            </w:pPr>
          </w:p>
        </w:tc>
        <w:tc>
          <w:tcPr>
            <w:tcW w:w="25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0EA45" w14:textId="77777777" w:rsidR="00217C6F" w:rsidRDefault="00217C6F" w:rsidP="00A51A94">
            <w:pPr>
              <w:ind w:right="-108"/>
              <w:rPr>
                <w:i/>
                <w:sz w:val="16"/>
                <w:szCs w:val="16"/>
              </w:rPr>
            </w:pPr>
          </w:p>
        </w:tc>
      </w:tr>
    </w:tbl>
    <w:p w14:paraId="05E0EA47" w14:textId="77777777" w:rsidR="00A51A94" w:rsidRPr="00625DCB" w:rsidRDefault="00A51A94" w:rsidP="00A51A94">
      <w:pPr>
        <w:spacing w:after="0" w:line="240" w:lineRule="auto"/>
        <w:ind w:left="707" w:firstLine="709"/>
        <w:rPr>
          <w:i/>
          <w:sz w:val="18"/>
          <w:szCs w:val="18"/>
        </w:rPr>
      </w:pPr>
      <w:r w:rsidRPr="00457E7F">
        <w:rPr>
          <w:rFonts w:ascii="MS Gothic" w:eastAsia="MS Gothic" w:hAnsi="MS Gothic"/>
          <w:b/>
          <w:sz w:val="16"/>
          <w:szCs w:val="16"/>
        </w:rPr>
        <w:fldChar w:fldCharType="begin">
          <w:ffData>
            <w:name w:val="Marcar3"/>
            <w:enabled/>
            <w:calcOnExit w:val="0"/>
            <w:checkBox>
              <w:sizeAuto/>
              <w:default w:val="0"/>
            </w:checkBox>
          </w:ffData>
        </w:fldChar>
      </w:r>
      <w:r w:rsidRPr="00457E7F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Pr="00457E7F">
        <w:rPr>
          <w:rFonts w:ascii="MS Gothic" w:eastAsia="MS Gothic" w:hAnsi="MS Gothic" w:hint="eastAsia"/>
          <w:b/>
          <w:sz w:val="16"/>
          <w:szCs w:val="16"/>
        </w:rPr>
        <w:instrText>FORMCHECKBOX</w:instrText>
      </w:r>
      <w:r w:rsidRPr="00457E7F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="005876A4">
        <w:rPr>
          <w:rFonts w:ascii="MS Gothic" w:eastAsia="MS Gothic" w:hAnsi="MS Gothic"/>
          <w:b/>
          <w:sz w:val="16"/>
          <w:szCs w:val="16"/>
        </w:rPr>
      </w:r>
      <w:r w:rsidR="005876A4">
        <w:rPr>
          <w:rFonts w:ascii="MS Gothic" w:eastAsia="MS Gothic" w:hAnsi="MS Gothic"/>
          <w:b/>
          <w:sz w:val="16"/>
          <w:szCs w:val="16"/>
        </w:rPr>
        <w:fldChar w:fldCharType="separate"/>
      </w:r>
      <w:r w:rsidRPr="00457E7F">
        <w:rPr>
          <w:rFonts w:ascii="MS Gothic" w:eastAsia="MS Gothic" w:hAnsi="MS Gothic"/>
          <w:b/>
          <w:sz w:val="16"/>
          <w:szCs w:val="16"/>
        </w:rPr>
        <w:fldChar w:fldCharType="end"/>
      </w:r>
      <w:r w:rsidRPr="00625DCB">
        <w:rPr>
          <w:rFonts w:ascii="MS Gothic" w:eastAsia="MS Gothic" w:hAnsi="MS Gothic"/>
          <w:i/>
          <w:sz w:val="18"/>
          <w:szCs w:val="18"/>
        </w:rPr>
        <w:t xml:space="preserve"> </w:t>
      </w:r>
      <w:r w:rsidRPr="00625DCB">
        <w:rPr>
          <w:i/>
          <w:sz w:val="18"/>
          <w:szCs w:val="18"/>
        </w:rPr>
        <w:t>Padre</w:t>
      </w:r>
    </w:p>
    <w:p w14:paraId="05E0EA48" w14:textId="77777777" w:rsidR="00A51A94" w:rsidRDefault="00136E3E" w:rsidP="00A51A94">
      <w:pPr>
        <w:spacing w:after="0" w:line="240" w:lineRule="auto"/>
        <w:ind w:left="707" w:firstLine="709"/>
        <w:rPr>
          <w:i/>
        </w:rPr>
      </w:pPr>
      <w:r w:rsidRPr="00457E7F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5E0EAE7" wp14:editId="05E0EAE8">
                <wp:simplePos x="0" y="0"/>
                <wp:positionH relativeFrom="column">
                  <wp:posOffset>529590</wp:posOffset>
                </wp:positionH>
                <wp:positionV relativeFrom="paragraph">
                  <wp:posOffset>132715</wp:posOffset>
                </wp:positionV>
                <wp:extent cx="352425" cy="0"/>
                <wp:effectExtent l="38100" t="38100" r="66675" b="95250"/>
                <wp:wrapNone/>
                <wp:docPr id="36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242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5ECC69" id="299 Conector recto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.7pt,10.45pt" to="69.4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A51A94" w:rsidRPr="00457E7F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5E0EAE9" wp14:editId="05E0EAEA">
                <wp:simplePos x="0" y="0"/>
                <wp:positionH relativeFrom="column">
                  <wp:posOffset>-499110</wp:posOffset>
                </wp:positionH>
                <wp:positionV relativeFrom="paragraph">
                  <wp:posOffset>135255</wp:posOffset>
                </wp:positionV>
                <wp:extent cx="419100" cy="0"/>
                <wp:effectExtent l="38100" t="38100" r="76200" b="95250"/>
                <wp:wrapNone/>
                <wp:docPr id="35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1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FBE140" id="299 Conector recto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.3pt,10.65pt" to="-6.3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A51A94" w:rsidRPr="00457E7F">
        <w:rPr>
          <w:b/>
          <w:sz w:val="16"/>
          <w:szCs w:val="16"/>
        </w:rPr>
        <w:fldChar w:fldCharType="begin">
          <w:ffData>
            <w:name w:val="Marcar4"/>
            <w:enabled/>
            <w:calcOnExit w:val="0"/>
            <w:checkBox>
              <w:sizeAuto/>
              <w:default w:val="0"/>
            </w:checkBox>
          </w:ffData>
        </w:fldChar>
      </w:r>
      <w:r w:rsidR="00A51A94" w:rsidRPr="00457E7F">
        <w:rPr>
          <w:b/>
          <w:sz w:val="16"/>
          <w:szCs w:val="16"/>
        </w:rPr>
        <w:instrText xml:space="preserve"> FORMCHECKBOX </w:instrText>
      </w:r>
      <w:r w:rsidR="005876A4">
        <w:rPr>
          <w:b/>
          <w:sz w:val="16"/>
          <w:szCs w:val="16"/>
        </w:rPr>
      </w:r>
      <w:r w:rsidR="005876A4">
        <w:rPr>
          <w:b/>
          <w:sz w:val="16"/>
          <w:szCs w:val="16"/>
        </w:rPr>
        <w:fldChar w:fldCharType="separate"/>
      </w:r>
      <w:r w:rsidR="00A51A94" w:rsidRPr="00457E7F">
        <w:rPr>
          <w:b/>
          <w:sz w:val="16"/>
          <w:szCs w:val="16"/>
        </w:rPr>
        <w:fldChar w:fldCharType="end"/>
      </w:r>
      <w:r w:rsidR="00A51A94" w:rsidRPr="00457E7F">
        <w:rPr>
          <w:b/>
        </w:rPr>
        <w:t xml:space="preserve"> </w:t>
      </w:r>
      <w:r w:rsidR="00A51A94" w:rsidRPr="00625DCB">
        <w:rPr>
          <w:i/>
          <w:sz w:val="18"/>
          <w:szCs w:val="18"/>
        </w:rPr>
        <w:t>Madre</w:t>
      </w:r>
    </w:p>
    <w:p w14:paraId="05E0EA49" w14:textId="77777777" w:rsidR="00A51A94" w:rsidRPr="00625DCB" w:rsidRDefault="00A51A94" w:rsidP="00A51A94">
      <w:pPr>
        <w:spacing w:after="0" w:line="240" w:lineRule="auto"/>
        <w:ind w:left="707" w:firstLine="709"/>
        <w:rPr>
          <w:i/>
          <w:sz w:val="18"/>
          <w:szCs w:val="18"/>
        </w:rPr>
      </w:pPr>
      <w:r w:rsidRPr="00457E7F">
        <w:rPr>
          <w:b/>
          <w:sz w:val="16"/>
          <w:szCs w:val="16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</w:checkBox>
          </w:ffData>
        </w:fldChar>
      </w:r>
      <w:r w:rsidRPr="00457E7F">
        <w:rPr>
          <w:b/>
          <w:sz w:val="16"/>
          <w:szCs w:val="16"/>
        </w:rPr>
        <w:instrText xml:space="preserve"> FORMCHECKBOX </w:instrText>
      </w:r>
      <w:r w:rsidR="005876A4">
        <w:rPr>
          <w:b/>
          <w:sz w:val="16"/>
          <w:szCs w:val="16"/>
        </w:rPr>
      </w:r>
      <w:r w:rsidR="005876A4">
        <w:rPr>
          <w:b/>
          <w:sz w:val="16"/>
          <w:szCs w:val="16"/>
        </w:rPr>
        <w:fldChar w:fldCharType="separate"/>
      </w:r>
      <w:r w:rsidRPr="00457E7F">
        <w:rPr>
          <w:b/>
          <w:sz w:val="16"/>
          <w:szCs w:val="16"/>
        </w:rPr>
        <w:fldChar w:fldCharType="end"/>
      </w:r>
      <w:r w:rsidRPr="00457E7F">
        <w:rPr>
          <w:b/>
          <w:sz w:val="16"/>
          <w:szCs w:val="16"/>
        </w:rPr>
        <w:t xml:space="preserve"> </w:t>
      </w:r>
      <w:r w:rsidRPr="00625DCB">
        <w:rPr>
          <w:i/>
          <w:sz w:val="18"/>
          <w:szCs w:val="18"/>
        </w:rPr>
        <w:t xml:space="preserve">Tutor </w:t>
      </w:r>
      <w:r>
        <w:rPr>
          <w:i/>
          <w:sz w:val="18"/>
          <w:szCs w:val="18"/>
        </w:rPr>
        <w:t>L.</w:t>
      </w:r>
    </w:p>
    <w:p w14:paraId="05E0EA4A" w14:textId="77777777" w:rsidR="00F8395D" w:rsidRDefault="00A51A94" w:rsidP="00452976">
      <w:pPr>
        <w:ind w:left="708" w:firstLine="708"/>
        <w:rPr>
          <w:i/>
          <w:sz w:val="16"/>
          <w:szCs w:val="16"/>
        </w:rPr>
      </w:pPr>
      <w:r w:rsidRPr="00457E7F">
        <w:rPr>
          <w:b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457E7F">
        <w:rPr>
          <w:b/>
          <w:sz w:val="16"/>
          <w:szCs w:val="16"/>
        </w:rPr>
        <w:instrText xml:space="preserve"> FORMCHECKBOX </w:instrText>
      </w:r>
      <w:r w:rsidR="005876A4">
        <w:rPr>
          <w:b/>
          <w:sz w:val="16"/>
          <w:szCs w:val="16"/>
        </w:rPr>
      </w:r>
      <w:r w:rsidR="005876A4">
        <w:rPr>
          <w:b/>
          <w:sz w:val="16"/>
          <w:szCs w:val="16"/>
        </w:rPr>
        <w:fldChar w:fldCharType="separate"/>
      </w:r>
      <w:r w:rsidRPr="00457E7F">
        <w:rPr>
          <w:b/>
          <w:sz w:val="16"/>
          <w:szCs w:val="16"/>
        </w:rPr>
        <w:fldChar w:fldCharType="end"/>
      </w:r>
      <w:r w:rsidRPr="00625DCB">
        <w:rPr>
          <w:i/>
          <w:sz w:val="16"/>
          <w:szCs w:val="16"/>
        </w:rPr>
        <w:t xml:space="preserve"> </w:t>
      </w:r>
      <w:r>
        <w:rPr>
          <w:i/>
          <w:sz w:val="16"/>
          <w:szCs w:val="16"/>
        </w:rPr>
        <w:t>Institc</w:t>
      </w:r>
    </w:p>
    <w:p w14:paraId="05E0EA4B" w14:textId="77777777" w:rsidR="00731DF8" w:rsidRDefault="00C81560" w:rsidP="00452976">
      <w:pPr>
        <w:ind w:left="708" w:firstLine="708"/>
        <w:rPr>
          <w:i/>
        </w:rPr>
      </w:pPr>
      <w:r>
        <w:rPr>
          <w:i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5E0EAEB" wp14:editId="05E0EAEC">
                <wp:simplePos x="0" y="0"/>
                <wp:positionH relativeFrom="column">
                  <wp:posOffset>-889635</wp:posOffset>
                </wp:positionH>
                <wp:positionV relativeFrom="paragraph">
                  <wp:posOffset>403225</wp:posOffset>
                </wp:positionV>
                <wp:extent cx="247650" cy="348297"/>
                <wp:effectExtent l="0" t="0" r="19050" b="13970"/>
                <wp:wrapNone/>
                <wp:docPr id="41" name="Flecha: curvada hacia la derecha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348297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EC9C930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Flecha: curvada hacia la derecha 41" o:spid="_x0000_s1026" type="#_x0000_t102" style="position:absolute;margin-left:-70.05pt;margin-top:31.75pt;width:19.5pt;height:27.4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" adj="13921,19680,16200" fillcolor="black [3200]" strokecolor="black [1600]" strokeweight="2pt"/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323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374"/>
        <w:gridCol w:w="2293"/>
        <w:gridCol w:w="544"/>
        <w:gridCol w:w="2302"/>
      </w:tblGrid>
      <w:tr w:rsidR="00217C6F" w:rsidRPr="00844C5D" w14:paraId="05E0EA52" w14:textId="77777777" w:rsidTr="005876A4">
        <w:trPr>
          <w:cantSplit/>
          <w:trHeight w:hRule="exact" w:val="561"/>
        </w:trPr>
        <w:tc>
          <w:tcPr>
            <w:tcW w:w="2374" w:type="dxa"/>
          </w:tcPr>
          <w:p w14:paraId="05E0EA4C" w14:textId="77777777" w:rsidR="00217C6F" w:rsidRPr="00844C5D" w:rsidRDefault="00217C6F" w:rsidP="00217C6F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Provincia</w:t>
            </w:r>
          </w:p>
          <w:p w14:paraId="05E0EA4D" w14:textId="77777777" w:rsidR="00217C6F" w:rsidRPr="00C81560" w:rsidRDefault="00361E14" w:rsidP="00217C6F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9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293" w:type="dxa"/>
          </w:tcPr>
          <w:p w14:paraId="05E0EA4E" w14:textId="77777777" w:rsidR="00217C6F" w:rsidRPr="00844C5D" w:rsidRDefault="00217C6F" w:rsidP="00217C6F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Localidad</w:t>
            </w:r>
          </w:p>
          <w:p w14:paraId="05E0EA4F" w14:textId="77777777" w:rsidR="00217C6F" w:rsidRPr="00C81560" w:rsidRDefault="00361E14" w:rsidP="00217C6F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846" w:type="dxa"/>
            <w:gridSpan w:val="2"/>
          </w:tcPr>
          <w:p w14:paraId="05E0EA50" w14:textId="77777777" w:rsidR="00217C6F" w:rsidRPr="00844C5D" w:rsidRDefault="00217C6F" w:rsidP="00217C6F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Código Postal</w:t>
            </w:r>
          </w:p>
          <w:p w14:paraId="05E0EA51" w14:textId="77777777" w:rsidR="00217C6F" w:rsidRPr="00C81560" w:rsidRDefault="00361E14" w:rsidP="00217C6F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217C6F" w:rsidRPr="00844C5D" w14:paraId="05E0EA57" w14:textId="77777777" w:rsidTr="005876A4">
        <w:trPr>
          <w:cantSplit/>
          <w:trHeight w:hRule="exact" w:val="561"/>
        </w:trPr>
        <w:tc>
          <w:tcPr>
            <w:tcW w:w="5211" w:type="dxa"/>
            <w:gridSpan w:val="3"/>
            <w:tcBorders>
              <w:bottom w:val="single" w:sz="4" w:space="0" w:color="auto"/>
            </w:tcBorders>
          </w:tcPr>
          <w:p w14:paraId="05E0EA53" w14:textId="77777777" w:rsidR="00217C6F" w:rsidRPr="00844C5D" w:rsidRDefault="00217C6F" w:rsidP="00217C6F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Dirección</w:t>
            </w:r>
          </w:p>
          <w:p w14:paraId="05E0EA54" w14:textId="77777777" w:rsidR="00217C6F" w:rsidRPr="00C81560" w:rsidRDefault="00361E14" w:rsidP="00217C6F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9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14:paraId="05E0EA55" w14:textId="77777777" w:rsidR="00217C6F" w:rsidRPr="00844C5D" w:rsidRDefault="00217C6F" w:rsidP="00217C6F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Teléfono fijo del domicilio</w:t>
            </w:r>
          </w:p>
          <w:p w14:paraId="05E0EA56" w14:textId="77777777" w:rsidR="00217C6F" w:rsidRPr="00C81560" w:rsidRDefault="00361E14" w:rsidP="00217C6F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</w:tbl>
    <w:p w14:paraId="05E0EA58" w14:textId="77777777" w:rsidR="00D62F49" w:rsidRDefault="00217C6F" w:rsidP="006E4E83">
      <w:pPr>
        <w:rPr>
          <w:i/>
        </w:rPr>
      </w:pPr>
      <w:r w:rsidRPr="00B94737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691008" behindDoc="0" locked="0" layoutInCell="1" allowOverlap="1" wp14:anchorId="05E0EAED" wp14:editId="05E0EAEE">
                <wp:simplePos x="0" y="0"/>
                <wp:positionH relativeFrom="page">
                  <wp:posOffset>485775</wp:posOffset>
                </wp:positionH>
                <wp:positionV relativeFrom="paragraph">
                  <wp:posOffset>260985</wp:posOffset>
                </wp:positionV>
                <wp:extent cx="1226820" cy="400050"/>
                <wp:effectExtent l="0" t="0" r="11430" b="19050"/>
                <wp:wrapNone/>
                <wp:docPr id="3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6820" cy="400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0E" w14:textId="77777777" w:rsidR="00217C6F" w:rsidRPr="00217C6F" w:rsidRDefault="00217C6F" w:rsidP="00217C6F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4"/>
                                <w:szCs w:val="14"/>
                              </w:rPr>
                            </w:pPr>
                            <w:r w:rsidRPr="00217C6F">
                              <w:rPr>
                                <w:rFonts w:ascii="Arial Black" w:hAnsi="Arial Black"/>
                                <w:b/>
                                <w:sz w:val="14"/>
                                <w:szCs w:val="14"/>
                              </w:rPr>
                              <w:t>Otra persona autorizada urgencias o recogida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ED" id="_x0000_s1037" style="position:absolute;margin-left:38.25pt;margin-top:20.55pt;width:96.6pt;height:31.5pt;z-index:251691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0E" w14:textId="77777777" w:rsidR="00217C6F" w:rsidRPr="00217C6F" w:rsidRDefault="00217C6F" w:rsidP="00217C6F">
                      <w:pPr>
                        <w:jc w:val="center"/>
                        <w:rPr>
                          <w:rFonts w:ascii="Arial Black" w:hAnsi="Arial Black"/>
                          <w:b/>
                          <w:sz w:val="14"/>
                          <w:szCs w:val="14"/>
                        </w:rPr>
                      </w:pPr>
                      <w:r w:rsidRPr="00217C6F">
                        <w:rPr>
                          <w:rFonts w:ascii="Arial Black" w:hAnsi="Arial Black"/>
                          <w:b/>
                          <w:sz w:val="14"/>
                          <w:szCs w:val="14"/>
                        </w:rPr>
                        <w:t>Otra persona autorizada urgencias o recogida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E0EA59" w14:textId="77777777" w:rsidR="00B33334" w:rsidRDefault="00217C6F" w:rsidP="00B33334">
      <w:pPr>
        <w:ind w:left="708" w:firstLine="426"/>
        <w:rPr>
          <w:b/>
          <w:bCs/>
          <w:iCs/>
          <w:sz w:val="16"/>
          <w:szCs w:val="16"/>
        </w:rPr>
      </w:pPr>
      <w:r w:rsidRPr="00217C6F">
        <w:rPr>
          <w:b/>
          <w:bCs/>
          <w:iCs/>
          <w:sz w:val="16"/>
          <w:szCs w:val="16"/>
        </w:rPr>
        <w:t>PARENTESC</w:t>
      </w:r>
      <w:r>
        <w:rPr>
          <w:b/>
          <w:bCs/>
          <w:iCs/>
          <w:sz w:val="16"/>
          <w:szCs w:val="16"/>
        </w:rPr>
        <w:t>O</w:t>
      </w:r>
    </w:p>
    <w:p w14:paraId="05E0EA5A" w14:textId="77777777" w:rsidR="00B33334" w:rsidRPr="00C81560" w:rsidRDefault="00361E14" w:rsidP="00B33334">
      <w:pPr>
        <w:ind w:left="708" w:firstLine="426"/>
        <w:rPr>
          <w:b/>
          <w:bCs/>
          <w:iCs/>
          <w:sz w:val="20"/>
          <w:szCs w:val="20"/>
        </w:rPr>
      </w:pPr>
      <w:r>
        <w:rPr>
          <w:b/>
          <w:bCs/>
          <w:iCs/>
          <w:sz w:val="20"/>
          <w:szCs w:val="20"/>
        </w:rPr>
        <w:fldChar w:fldCharType="begin">
          <w:ffData>
            <w:name w:val="Texto30"/>
            <w:enabled/>
            <w:calcOnExit w:val="0"/>
            <w:textInput>
              <w:maxLength w:val="9"/>
              <w:format w:val="UPPERCASE"/>
            </w:textInput>
          </w:ffData>
        </w:fldChar>
      </w:r>
      <w:bookmarkStart w:id="44" w:name="Texto30"/>
      <w:r>
        <w:rPr>
          <w:b/>
          <w:bCs/>
          <w:iCs/>
          <w:sz w:val="20"/>
          <w:szCs w:val="20"/>
        </w:rPr>
        <w:instrText xml:space="preserve"> FORMTEXT </w:instrText>
      </w:r>
      <w:r>
        <w:rPr>
          <w:b/>
          <w:bCs/>
          <w:iCs/>
          <w:sz w:val="20"/>
          <w:szCs w:val="20"/>
        </w:rPr>
      </w:r>
      <w:r>
        <w:rPr>
          <w:b/>
          <w:bCs/>
          <w:iCs/>
          <w:sz w:val="20"/>
          <w:szCs w:val="20"/>
        </w:rPr>
        <w:fldChar w:fldCharType="separate"/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sz w:val="20"/>
          <w:szCs w:val="20"/>
        </w:rPr>
        <w:fldChar w:fldCharType="end"/>
      </w:r>
      <w:bookmarkEnd w:id="44"/>
    </w:p>
    <w:p w14:paraId="05E0EA5B" w14:textId="77777777" w:rsidR="00D62F49" w:rsidRPr="00853860" w:rsidRDefault="00483B2D" w:rsidP="00853860">
      <w:pPr>
        <w:ind w:left="708" w:firstLine="426"/>
        <w:rPr>
          <w:b/>
          <w:bCs/>
          <w:iCs/>
          <w:sz w:val="16"/>
          <w:szCs w:val="16"/>
        </w:rPr>
      </w:pPr>
      <w:r w:rsidRPr="00731DF8">
        <w:rPr>
          <w:rFonts w:ascii="Arial Black" w:hAnsi="Arial Black"/>
          <w:noProof/>
          <w:sz w:val="20"/>
          <w:szCs w:val="20"/>
          <w:lang w:eastAsia="es-ES"/>
        </w:rPr>
        <w:lastRenderedPageBreak/>
        <mc:AlternateContent>
          <mc:Choice Requires="wpg">
            <w:drawing>
              <wp:anchor distT="0" distB="0" distL="0" distR="0" simplePos="0" relativeHeight="251693056" behindDoc="0" locked="0" layoutInCell="1" allowOverlap="1" wp14:anchorId="05E0EAEF" wp14:editId="05E0EAF0">
                <wp:simplePos x="0" y="0"/>
                <wp:positionH relativeFrom="page">
                  <wp:posOffset>308610</wp:posOffset>
                </wp:positionH>
                <wp:positionV relativeFrom="paragraph">
                  <wp:posOffset>75565</wp:posOffset>
                </wp:positionV>
                <wp:extent cx="1151254" cy="828675"/>
                <wp:effectExtent l="0" t="0" r="0" b="0"/>
                <wp:wrapNone/>
                <wp:docPr id="42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51254" cy="828675"/>
                          <a:chOff x="0" y="0"/>
                          <a:chExt cx="1628775" cy="1116965"/>
                        </a:xfrm>
                      </wpg:grpSpPr>
                      <pic:pic xmlns:pic="http://schemas.openxmlformats.org/drawingml/2006/picture">
                        <pic:nvPicPr>
                          <pic:cNvPr id="43" name="Image 2" descr="Copia de Educacion_color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775" cy="723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154" y="699643"/>
                            <a:ext cx="800100" cy="4171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6DCB32" id="Group 1" o:spid="_x0000_s1026" style="position:absolute;margin-left:24.3pt;margin-top:5.95pt;width:90.65pt;height:65.25pt;z-index:251693056;mso-wrap-distance-left:0;mso-wrap-distance-right:0;mso-position-horizontal-relative:page;mso-width-relative:margin;mso-height-relative:margin" coordsize="16287,1116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">
                <v:shape id="Image 2" o:spid="_x0000_s1027" type="#_x0000_t75" alt="Copia de Educacion_color" style="position:absolute;width:16287;height:7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">
                  <v:imagedata r:id="rId10" o:title="Copia de Educacion_color"/>
                </v:shape>
                <v:shape id="Image 3" o:spid="_x0000_s1028" type="#_x0000_t75" style="position:absolute;left:3511;top:6996;width:8001;height:4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">
                  <v:imagedata r:id="rId11" o:title=""/>
                </v:shape>
                <w10:wrap anchorx="page"/>
              </v:group>
            </w:pict>
          </mc:Fallback>
        </mc:AlternateContent>
      </w:r>
    </w:p>
    <w:tbl>
      <w:tblPr>
        <w:tblStyle w:val="Tablaconcuadrcula"/>
        <w:tblW w:w="0" w:type="auto"/>
        <w:tblInd w:w="98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034"/>
      </w:tblGrid>
      <w:tr w:rsidR="00483B2D" w:rsidRPr="00483B2D" w14:paraId="05E0EA5D" w14:textId="77777777" w:rsidTr="0090599D">
        <w:tc>
          <w:tcPr>
            <w:tcW w:w="8034" w:type="dxa"/>
            <w:shd w:val="clear" w:color="auto" w:fill="D9D9D9" w:themeFill="background1" w:themeFillShade="D9"/>
            <w:vAlign w:val="center"/>
          </w:tcPr>
          <w:p w14:paraId="05E0EA5C" w14:textId="77777777" w:rsidR="00483B2D" w:rsidRPr="00483B2D" w:rsidRDefault="00D50835" w:rsidP="0090599D">
            <w:pPr>
              <w:pStyle w:val="Ttulo"/>
              <w:ind w:left="0" w:right="0"/>
            </w:pPr>
            <w:bookmarkStart w:id="45" w:name="_Hlk204597193"/>
            <w:r>
              <w:t>3</w:t>
            </w:r>
            <w:r w:rsidR="00483B2D" w:rsidRPr="00483B2D">
              <w:t xml:space="preserve">º </w:t>
            </w:r>
            <w:r w:rsidR="00483B2D" w:rsidRPr="00483B2D">
              <w:rPr>
                <w:spacing w:val="-2"/>
              </w:rPr>
              <w:t>E.S.O.</w:t>
            </w:r>
          </w:p>
        </w:tc>
      </w:tr>
    </w:tbl>
    <w:p w14:paraId="05E0EA5E" w14:textId="77777777" w:rsidR="006277FE" w:rsidRPr="00D073BB" w:rsidRDefault="006277FE" w:rsidP="006277FE">
      <w:pPr>
        <w:pStyle w:val="Textoindependiente"/>
        <w:spacing w:before="52"/>
        <w:rPr>
          <w:rFonts w:ascii="Arial" w:hAnsi="Arial" w:cs="Arial"/>
          <w:b/>
          <w:sz w:val="20"/>
          <w:szCs w:val="20"/>
        </w:rPr>
      </w:pPr>
    </w:p>
    <w:p w14:paraId="05E0EA5F" w14:textId="77777777" w:rsidR="006277FE" w:rsidRDefault="006277FE" w:rsidP="006277FE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  <w:r w:rsidRPr="00844C5D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703296" behindDoc="0" locked="0" layoutInCell="1" allowOverlap="1" wp14:anchorId="05E0EAF1" wp14:editId="05E0EAF2">
                <wp:simplePos x="0" y="0"/>
                <wp:positionH relativeFrom="page">
                  <wp:posOffset>2686050</wp:posOffset>
                </wp:positionH>
                <wp:positionV relativeFrom="paragraph">
                  <wp:posOffset>98425</wp:posOffset>
                </wp:positionV>
                <wp:extent cx="2933700" cy="238125"/>
                <wp:effectExtent l="0" t="0" r="19050" b="28575"/>
                <wp:wrapNone/>
                <wp:docPr id="4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3370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0F" w14:textId="77777777" w:rsidR="006277FE" w:rsidRPr="00CF1E8D" w:rsidRDefault="006277FE" w:rsidP="006277FE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24"/>
                                <w:szCs w:val="24"/>
                              </w:rPr>
                            </w:pPr>
                            <w:r w:rsidRPr="00CF1E8D">
                              <w:rPr>
                                <w:rFonts w:ascii="Arial Black" w:hAnsi="Arial Black"/>
                                <w:b/>
                                <w:sz w:val="24"/>
                                <w:szCs w:val="24"/>
                              </w:rPr>
                              <w:t>ELECCIÓN ASIGNATURAS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F1" id="_x0000_s1038" style="position:absolute;margin-left:211.5pt;margin-top:7.75pt;width:231pt;height:18.75pt;z-index:2517032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0F" w14:textId="77777777" w:rsidR="006277FE" w:rsidRPr="00CF1E8D" w:rsidRDefault="006277FE" w:rsidP="006277FE">
                      <w:pPr>
                        <w:jc w:val="center"/>
                        <w:rPr>
                          <w:rFonts w:ascii="Arial Black" w:hAnsi="Arial Black"/>
                          <w:b/>
                          <w:sz w:val="24"/>
                          <w:szCs w:val="24"/>
                        </w:rPr>
                      </w:pPr>
                      <w:r w:rsidRPr="00CF1E8D">
                        <w:rPr>
                          <w:rFonts w:ascii="Arial Black" w:hAnsi="Arial Black"/>
                          <w:b/>
                          <w:sz w:val="24"/>
                          <w:szCs w:val="24"/>
                        </w:rPr>
                        <w:t>ELECCIÓN ASIGNATURAS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E0EA60" w14:textId="77777777" w:rsidR="006277FE" w:rsidRDefault="006277FE" w:rsidP="006277FE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</w:p>
    <w:p w14:paraId="05E0EA61" w14:textId="77777777" w:rsidR="006277FE" w:rsidRDefault="006277FE" w:rsidP="006277FE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</w:p>
    <w:p w14:paraId="05E0EA62" w14:textId="77777777" w:rsidR="006277FE" w:rsidRDefault="006277FE" w:rsidP="006277FE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  <w:r w:rsidRPr="00844C5D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704320" behindDoc="0" locked="0" layoutInCell="1" allowOverlap="1" wp14:anchorId="05E0EAF3" wp14:editId="05E0EAF4">
                <wp:simplePos x="0" y="0"/>
                <wp:positionH relativeFrom="page">
                  <wp:posOffset>1000125</wp:posOffset>
                </wp:positionH>
                <wp:positionV relativeFrom="paragraph">
                  <wp:posOffset>102870</wp:posOffset>
                </wp:positionV>
                <wp:extent cx="1819275" cy="266700"/>
                <wp:effectExtent l="0" t="0" r="28575" b="19050"/>
                <wp:wrapNone/>
                <wp:docPr id="7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19275" cy="266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10" w14:textId="77777777" w:rsidR="006277FE" w:rsidRPr="00AD5BA4" w:rsidRDefault="006277FE" w:rsidP="006277FE">
                            <w:pPr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 </w:t>
                            </w:r>
                            <w:r w:rsidRPr="00AD5BA4"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</w:rPr>
                              <w:t xml:space="preserve">ELEGIR </w:t>
                            </w:r>
                            <w:r w:rsidRPr="00D57CDC">
                              <w:rPr>
                                <w:rFonts w:ascii="Arial Black" w:hAnsi="Arial Black"/>
                                <w:b/>
                                <w:sz w:val="24"/>
                                <w:szCs w:val="24"/>
                              </w:rPr>
                              <w:t>UNA</w:t>
                            </w:r>
                            <w:r w:rsidRPr="00AD5BA4"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</w:rPr>
                              <w:t xml:space="preserve"> MATERIA 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F3" id="_x0000_s1039" style="position:absolute;margin-left:78.75pt;margin-top:8.1pt;width:143.25pt;height:21pt;z-index:2517043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10" w14:textId="77777777" w:rsidR="006277FE" w:rsidRPr="00AD5BA4" w:rsidRDefault="006277FE" w:rsidP="006277FE">
                      <w:pPr>
                        <w:rPr>
                          <w:rFonts w:ascii="Arial Black" w:hAnsi="Arial Black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 </w:t>
                      </w:r>
                      <w:r w:rsidRPr="00AD5BA4">
                        <w:rPr>
                          <w:rFonts w:ascii="Arial Black" w:hAnsi="Arial Black"/>
                          <w:b/>
                          <w:sz w:val="20"/>
                          <w:szCs w:val="20"/>
                        </w:rPr>
                        <w:t xml:space="preserve">ELEGIR </w:t>
                      </w:r>
                      <w:r w:rsidRPr="00D57CDC">
                        <w:rPr>
                          <w:rFonts w:ascii="Arial Black" w:hAnsi="Arial Black"/>
                          <w:b/>
                          <w:sz w:val="24"/>
                          <w:szCs w:val="24"/>
                        </w:rPr>
                        <w:t>UNA</w:t>
                      </w:r>
                      <w:r w:rsidRPr="00AD5BA4">
                        <w:rPr>
                          <w:rFonts w:ascii="Arial Black" w:hAnsi="Arial Black"/>
                          <w:b/>
                          <w:sz w:val="20"/>
                          <w:szCs w:val="20"/>
                        </w:rPr>
                        <w:t xml:space="preserve"> MATERIA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E0EA63" w14:textId="77777777" w:rsidR="006277FE" w:rsidRPr="00AD5BA4" w:rsidRDefault="006277FE" w:rsidP="006277FE">
      <w:pPr>
        <w:tabs>
          <w:tab w:val="left" w:pos="813"/>
          <w:tab w:val="left" w:pos="815"/>
        </w:tabs>
        <w:ind w:right="139"/>
        <w:rPr>
          <w:i/>
          <w:iCs/>
          <w:sz w:val="20"/>
          <w:szCs w:val="20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3936"/>
        <w:gridCol w:w="850"/>
      </w:tblGrid>
      <w:tr w:rsidR="006277FE" w14:paraId="05E0EA66" w14:textId="77777777" w:rsidTr="00E76489">
        <w:trPr>
          <w:trHeight w:val="380"/>
        </w:trPr>
        <w:tc>
          <w:tcPr>
            <w:tcW w:w="3936" w:type="dxa"/>
            <w:vAlign w:val="center"/>
          </w:tcPr>
          <w:p w14:paraId="05E0EA64" w14:textId="77777777" w:rsidR="006277FE" w:rsidRPr="00AD5BA4" w:rsidRDefault="006277FE" w:rsidP="00E76489">
            <w:pPr>
              <w:pStyle w:val="Textoindependiente"/>
              <w:spacing w:before="1"/>
              <w:rPr>
                <w:rFonts w:ascii="Arial" w:hAnsi="Arial" w:cs="Arial"/>
                <w:b/>
                <w:sz w:val="18"/>
                <w:szCs w:val="18"/>
              </w:rPr>
            </w:pPr>
            <w:r w:rsidRPr="00AD5BA4">
              <w:rPr>
                <w:rFonts w:ascii="Arial" w:hAnsi="Arial" w:cs="Arial"/>
                <w:b/>
                <w:sz w:val="18"/>
                <w:szCs w:val="18"/>
              </w:rPr>
              <w:t xml:space="preserve">Educación Plástica, Visual y Audiovisual </w:t>
            </w:r>
          </w:p>
        </w:tc>
        <w:tc>
          <w:tcPr>
            <w:tcW w:w="850" w:type="dxa"/>
            <w:vAlign w:val="center"/>
          </w:tcPr>
          <w:p w14:paraId="05E0EA65" w14:textId="77777777" w:rsidR="006277FE" w:rsidRDefault="006277FE" w:rsidP="00E76489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6" w:name="Marcar12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5876A4">
              <w:rPr>
                <w:rFonts w:ascii="Arial" w:hAnsi="Arial" w:cs="Arial"/>
                <w:b/>
                <w:sz w:val="20"/>
                <w:szCs w:val="20"/>
              </w:rPr>
            </w:r>
            <w:r w:rsidR="005876A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46"/>
          </w:p>
        </w:tc>
      </w:tr>
      <w:tr w:rsidR="006277FE" w14:paraId="05E0EA69" w14:textId="77777777" w:rsidTr="00E76489">
        <w:trPr>
          <w:trHeight w:val="414"/>
        </w:trPr>
        <w:tc>
          <w:tcPr>
            <w:tcW w:w="3936" w:type="dxa"/>
            <w:vAlign w:val="center"/>
          </w:tcPr>
          <w:p w14:paraId="05E0EA67" w14:textId="77777777" w:rsidR="006277FE" w:rsidRPr="00AD5BA4" w:rsidRDefault="006277FE" w:rsidP="00E76489">
            <w:pPr>
              <w:pStyle w:val="Textoindependiente"/>
              <w:spacing w:before="1"/>
              <w:rPr>
                <w:rFonts w:ascii="Arial" w:hAnsi="Arial" w:cs="Arial"/>
                <w:b/>
                <w:sz w:val="18"/>
                <w:szCs w:val="18"/>
              </w:rPr>
            </w:pPr>
            <w:r w:rsidRPr="00AD5BA4">
              <w:rPr>
                <w:rFonts w:ascii="Arial" w:hAnsi="Arial" w:cs="Arial"/>
                <w:b/>
                <w:sz w:val="18"/>
                <w:szCs w:val="18"/>
              </w:rPr>
              <w:t xml:space="preserve">Música </w:t>
            </w:r>
          </w:p>
        </w:tc>
        <w:tc>
          <w:tcPr>
            <w:tcW w:w="850" w:type="dxa"/>
            <w:vAlign w:val="center"/>
          </w:tcPr>
          <w:p w14:paraId="05E0EA68" w14:textId="77777777" w:rsidR="006277FE" w:rsidRDefault="006277FE" w:rsidP="00E76489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Marcar13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5876A4">
              <w:rPr>
                <w:rFonts w:ascii="Arial" w:hAnsi="Arial" w:cs="Arial"/>
                <w:b/>
                <w:sz w:val="20"/>
                <w:szCs w:val="20"/>
              </w:rPr>
            </w:r>
            <w:r w:rsidR="005876A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47"/>
          </w:p>
        </w:tc>
      </w:tr>
    </w:tbl>
    <w:p w14:paraId="05E0EA6A" w14:textId="77777777" w:rsidR="006277FE" w:rsidRDefault="006277FE" w:rsidP="006277FE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</w:p>
    <w:p w14:paraId="05E0EA6B" w14:textId="77777777" w:rsidR="006277FE" w:rsidRDefault="006277FE" w:rsidP="006277FE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  <w:r w:rsidRPr="00844C5D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705344" behindDoc="0" locked="0" layoutInCell="1" allowOverlap="1" wp14:anchorId="05E0EAF5" wp14:editId="05E0EAF6">
                <wp:simplePos x="0" y="0"/>
                <wp:positionH relativeFrom="page">
                  <wp:posOffset>914400</wp:posOffset>
                </wp:positionH>
                <wp:positionV relativeFrom="paragraph">
                  <wp:posOffset>39370</wp:posOffset>
                </wp:positionV>
                <wp:extent cx="4495800" cy="333375"/>
                <wp:effectExtent l="0" t="0" r="19050" b="28575"/>
                <wp:wrapNone/>
                <wp:docPr id="39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95800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11" w14:textId="77777777" w:rsidR="006277FE" w:rsidRPr="002D561F" w:rsidRDefault="006277FE" w:rsidP="006277FE">
                            <w:pP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b/>
                                <w:color w:val="FF0000"/>
                                <w:sz w:val="18"/>
                                <w:szCs w:val="18"/>
                              </w:rPr>
                              <w:t xml:space="preserve"> Numerarlas por orden de preferencia</w:t>
                            </w:r>
                            <w:r w:rsidRPr="002D561F"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40FB8"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</w:rPr>
                              <w:t xml:space="preserve"> SE CURSA</w:t>
                            </w:r>
                            <w:r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40FB8" w:rsidRPr="00D57CDC">
                              <w:rPr>
                                <w:rFonts w:ascii="Arial Black" w:hAnsi="Arial Black"/>
                                <w:b/>
                                <w:sz w:val="24"/>
                                <w:szCs w:val="24"/>
                              </w:rPr>
                              <w:t>UNA</w:t>
                            </w:r>
                            <w:r w:rsidR="00640FB8"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</w:rPr>
                              <w:t xml:space="preserve"> MATERIA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F5" id="_x0000_s1040" style="position:absolute;left:0;text-align:left;margin-left:1in;margin-top:3.1pt;width:354pt;height:26.25pt;z-index:2517053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11" w14:textId="77777777" w:rsidR="006277FE" w:rsidRPr="002D561F" w:rsidRDefault="006277FE" w:rsidP="006277FE">
                      <w:pP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b/>
                          <w:color w:val="FF0000"/>
                          <w:sz w:val="18"/>
                          <w:szCs w:val="18"/>
                        </w:rPr>
                        <w:t xml:space="preserve"> Numerarlas por orden de preferencia</w:t>
                      </w:r>
                      <w:r w:rsidRPr="002D561F">
                        <w:rPr>
                          <w:rFonts w:ascii="Arial Black" w:hAnsi="Arial Black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640FB8">
                        <w:rPr>
                          <w:rFonts w:ascii="Arial Black" w:hAnsi="Arial Black"/>
                          <w:b/>
                          <w:sz w:val="20"/>
                          <w:szCs w:val="20"/>
                        </w:rPr>
                        <w:t xml:space="preserve"> SE CURSA</w:t>
                      </w:r>
                      <w:r>
                        <w:rPr>
                          <w:rFonts w:ascii="Arial Black" w:hAnsi="Arial Black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640FB8" w:rsidRPr="00D57CDC">
                        <w:rPr>
                          <w:rFonts w:ascii="Arial Black" w:hAnsi="Arial Black"/>
                          <w:b/>
                          <w:sz w:val="24"/>
                          <w:szCs w:val="24"/>
                        </w:rPr>
                        <w:t>UNA</w:t>
                      </w:r>
                      <w:r w:rsidR="00640FB8">
                        <w:rPr>
                          <w:rFonts w:ascii="Arial Black" w:hAnsi="Arial Black"/>
                          <w:b/>
                          <w:sz w:val="20"/>
                          <w:szCs w:val="20"/>
                        </w:rPr>
                        <w:t xml:space="preserve"> MATERIA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E0EA6C" w14:textId="77777777" w:rsidR="006277FE" w:rsidRDefault="006277FE" w:rsidP="006277FE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</w:p>
    <w:p w14:paraId="05E0EA6D" w14:textId="77777777" w:rsidR="006277FE" w:rsidRDefault="006277FE" w:rsidP="006277FE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4219"/>
        <w:gridCol w:w="851"/>
      </w:tblGrid>
      <w:tr w:rsidR="006277FE" w14:paraId="05E0EA70" w14:textId="77777777" w:rsidTr="00E76489">
        <w:trPr>
          <w:trHeight w:val="414"/>
        </w:trPr>
        <w:tc>
          <w:tcPr>
            <w:tcW w:w="4219" w:type="dxa"/>
            <w:vAlign w:val="center"/>
          </w:tcPr>
          <w:p w14:paraId="05E0EA6E" w14:textId="6E6576B1" w:rsidR="006277FE" w:rsidRPr="00AD5BA4" w:rsidRDefault="006442C3" w:rsidP="006442C3">
            <w:pPr>
              <w:pStyle w:val="Textoindependiente"/>
              <w:spacing w:before="1"/>
              <w:rPr>
                <w:rFonts w:ascii="Arial" w:hAnsi="Arial" w:cs="Arial"/>
                <w:b/>
                <w:sz w:val="18"/>
                <w:szCs w:val="18"/>
              </w:rPr>
            </w:pPr>
            <w:r w:rsidRPr="006442C3">
              <w:rPr>
                <w:rFonts w:ascii="Arial" w:hAnsi="Arial" w:cs="Arial"/>
                <w:b/>
                <w:color w:val="FF0000"/>
                <w:sz w:val="32"/>
                <w:szCs w:val="32"/>
              </w:rPr>
              <w:t>*</w:t>
            </w:r>
            <w:r w:rsidR="00EA5CFB">
              <w:rPr>
                <w:rFonts w:ascii="Arial" w:hAnsi="Arial" w:cs="Arial"/>
                <w:b/>
                <w:sz w:val="18"/>
                <w:szCs w:val="18"/>
              </w:rPr>
              <w:t>Conocimiento Lenguaje</w:t>
            </w:r>
          </w:p>
        </w:tc>
        <w:tc>
          <w:tcPr>
            <w:tcW w:w="851" w:type="dxa"/>
            <w:vAlign w:val="center"/>
          </w:tcPr>
          <w:p w14:paraId="05E0EA6F" w14:textId="77777777" w:rsidR="006277FE" w:rsidRDefault="00997EFA" w:rsidP="00E76489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o45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48" w:name="Texto45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</w:rPr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48"/>
          </w:p>
        </w:tc>
      </w:tr>
      <w:tr w:rsidR="006277FE" w14:paraId="05E0EA73" w14:textId="77777777" w:rsidTr="00E76489">
        <w:trPr>
          <w:trHeight w:val="414"/>
        </w:trPr>
        <w:tc>
          <w:tcPr>
            <w:tcW w:w="4219" w:type="dxa"/>
            <w:vAlign w:val="center"/>
          </w:tcPr>
          <w:p w14:paraId="05E0EA71" w14:textId="3CC7F71F" w:rsidR="006277FE" w:rsidRPr="00AD5BA4" w:rsidRDefault="006442C3" w:rsidP="00E76489">
            <w:pPr>
              <w:pStyle w:val="Textoindependiente"/>
              <w:spacing w:before="1"/>
              <w:rPr>
                <w:rFonts w:ascii="Arial" w:hAnsi="Arial" w:cs="Arial"/>
                <w:b/>
                <w:sz w:val="18"/>
                <w:szCs w:val="18"/>
              </w:rPr>
            </w:pPr>
            <w:r w:rsidRPr="006442C3">
              <w:rPr>
                <w:rFonts w:ascii="Arial" w:hAnsi="Arial" w:cs="Arial"/>
                <w:b/>
                <w:color w:val="FF0000"/>
                <w:sz w:val="32"/>
                <w:szCs w:val="32"/>
              </w:rPr>
              <w:t>*</w:t>
            </w:r>
            <w:r w:rsidR="00EA5CFB">
              <w:rPr>
                <w:rFonts w:ascii="Arial" w:hAnsi="Arial" w:cs="Arial"/>
                <w:b/>
                <w:sz w:val="18"/>
                <w:szCs w:val="18"/>
              </w:rPr>
              <w:t>Conocimiento Matemáticas</w:t>
            </w:r>
          </w:p>
        </w:tc>
        <w:tc>
          <w:tcPr>
            <w:tcW w:w="851" w:type="dxa"/>
            <w:vAlign w:val="center"/>
          </w:tcPr>
          <w:p w14:paraId="05E0EA72" w14:textId="77777777" w:rsidR="006277FE" w:rsidRDefault="00361E14" w:rsidP="00E76489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o46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49" w:name="Texto46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</w:rPr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49"/>
          </w:p>
        </w:tc>
      </w:tr>
      <w:tr w:rsidR="006277FE" w14:paraId="05E0EA76" w14:textId="77777777" w:rsidTr="00E76489">
        <w:trPr>
          <w:trHeight w:val="414"/>
        </w:trPr>
        <w:tc>
          <w:tcPr>
            <w:tcW w:w="4219" w:type="dxa"/>
            <w:vAlign w:val="center"/>
          </w:tcPr>
          <w:p w14:paraId="05E0EA74" w14:textId="77777777" w:rsidR="006277FE" w:rsidRPr="00AD5BA4" w:rsidRDefault="00EA5CFB" w:rsidP="00E76489">
            <w:pPr>
              <w:pStyle w:val="Textoindependiente"/>
              <w:spacing w:before="1"/>
              <w:rPr>
                <w:rFonts w:ascii="Arial" w:hAnsi="Arial" w:cs="Arial"/>
                <w:b/>
                <w:sz w:val="18"/>
                <w:szCs w:val="18"/>
              </w:rPr>
            </w:pPr>
            <w:r w:rsidRPr="00AD5BA4">
              <w:rPr>
                <w:rFonts w:ascii="Arial" w:hAnsi="Arial" w:cs="Arial"/>
                <w:b/>
                <w:sz w:val="18"/>
                <w:szCs w:val="18"/>
              </w:rPr>
              <w:t>Control y Robótica</w:t>
            </w:r>
          </w:p>
        </w:tc>
        <w:tc>
          <w:tcPr>
            <w:tcW w:w="851" w:type="dxa"/>
            <w:vAlign w:val="center"/>
          </w:tcPr>
          <w:p w14:paraId="05E0EA75" w14:textId="77777777" w:rsidR="006277FE" w:rsidRDefault="00361E14" w:rsidP="00E76489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o47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50" w:name="Texto47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</w:rPr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50"/>
          </w:p>
        </w:tc>
      </w:tr>
      <w:tr w:rsidR="006277FE" w14:paraId="05E0EA79" w14:textId="77777777" w:rsidTr="00E76489">
        <w:trPr>
          <w:trHeight w:val="414"/>
        </w:trPr>
        <w:tc>
          <w:tcPr>
            <w:tcW w:w="4219" w:type="dxa"/>
            <w:vAlign w:val="center"/>
          </w:tcPr>
          <w:p w14:paraId="05E0EA77" w14:textId="77777777" w:rsidR="006277FE" w:rsidRPr="00AD5BA4" w:rsidRDefault="00EA5CFB" w:rsidP="00E76489">
            <w:pPr>
              <w:pStyle w:val="Textoindependiente"/>
              <w:spacing w:before="1"/>
              <w:rPr>
                <w:rFonts w:ascii="Arial" w:hAnsi="Arial" w:cs="Arial"/>
                <w:b/>
                <w:sz w:val="18"/>
                <w:szCs w:val="18"/>
              </w:rPr>
            </w:pPr>
            <w:r w:rsidRPr="00AD5BA4">
              <w:rPr>
                <w:rFonts w:ascii="Arial" w:hAnsi="Arial" w:cs="Arial"/>
                <w:b/>
                <w:sz w:val="18"/>
                <w:szCs w:val="18"/>
              </w:rPr>
              <w:t>Inicia. Actividad Emprendedora y Empresarial</w:t>
            </w:r>
          </w:p>
        </w:tc>
        <w:tc>
          <w:tcPr>
            <w:tcW w:w="851" w:type="dxa"/>
            <w:vAlign w:val="center"/>
          </w:tcPr>
          <w:p w14:paraId="05E0EA78" w14:textId="77777777" w:rsidR="006277FE" w:rsidRDefault="00361E14" w:rsidP="00E76489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o48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51" w:name="Texto48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</w:rPr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51"/>
          </w:p>
        </w:tc>
      </w:tr>
      <w:tr w:rsidR="006277FE" w14:paraId="05E0EA7C" w14:textId="77777777" w:rsidTr="00E76489">
        <w:trPr>
          <w:trHeight w:val="414"/>
        </w:trPr>
        <w:tc>
          <w:tcPr>
            <w:tcW w:w="4219" w:type="dxa"/>
            <w:vAlign w:val="center"/>
          </w:tcPr>
          <w:p w14:paraId="05E0EA7A" w14:textId="77777777" w:rsidR="006277FE" w:rsidRPr="00AD5BA4" w:rsidRDefault="00EA5CFB" w:rsidP="00E76489">
            <w:pPr>
              <w:pStyle w:val="Textoindependiente"/>
              <w:spacing w:before="1"/>
              <w:rPr>
                <w:rFonts w:ascii="Arial" w:hAnsi="Arial" w:cs="Arial"/>
                <w:b/>
                <w:sz w:val="18"/>
                <w:szCs w:val="18"/>
              </w:rPr>
            </w:pPr>
            <w:r w:rsidRPr="00AD5BA4">
              <w:rPr>
                <w:rFonts w:ascii="Arial" w:hAnsi="Arial" w:cs="Arial"/>
                <w:b/>
                <w:sz w:val="18"/>
                <w:szCs w:val="18"/>
              </w:rPr>
              <w:t>2º Lengua Extranjera: Francés</w:t>
            </w:r>
          </w:p>
        </w:tc>
        <w:tc>
          <w:tcPr>
            <w:tcW w:w="851" w:type="dxa"/>
            <w:vAlign w:val="center"/>
          </w:tcPr>
          <w:p w14:paraId="05E0EA7B" w14:textId="77777777" w:rsidR="006277FE" w:rsidRDefault="00361E14" w:rsidP="00E76489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o49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52" w:name="Texto49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</w:rPr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52"/>
          </w:p>
        </w:tc>
      </w:tr>
      <w:tr w:rsidR="00D57CDC" w14:paraId="05E0EA7F" w14:textId="77777777" w:rsidTr="00D57CDC">
        <w:trPr>
          <w:trHeight w:val="380"/>
        </w:trPr>
        <w:tc>
          <w:tcPr>
            <w:tcW w:w="4219" w:type="dxa"/>
            <w:vAlign w:val="center"/>
          </w:tcPr>
          <w:p w14:paraId="05E0EA7D" w14:textId="77777777" w:rsidR="00D57CDC" w:rsidRPr="00AD5BA4" w:rsidRDefault="00EA5CFB" w:rsidP="00E76489">
            <w:pPr>
              <w:pStyle w:val="Textoindependiente"/>
              <w:spacing w:before="1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Taller Expresión Music</w:t>
            </w:r>
            <w:r w:rsidRPr="00AD5BA4">
              <w:rPr>
                <w:rFonts w:ascii="Arial" w:hAnsi="Arial" w:cs="Arial"/>
                <w:b/>
                <w:sz w:val="18"/>
                <w:szCs w:val="18"/>
              </w:rPr>
              <w:t>al</w:t>
            </w:r>
          </w:p>
        </w:tc>
        <w:tc>
          <w:tcPr>
            <w:tcW w:w="851" w:type="dxa"/>
            <w:vAlign w:val="center"/>
          </w:tcPr>
          <w:p w14:paraId="05E0EA7E" w14:textId="77777777" w:rsidR="00D57CDC" w:rsidRDefault="00361E14" w:rsidP="00E76489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</w:rPr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D57CDC" w14:paraId="05E0EA82" w14:textId="77777777" w:rsidTr="00D57CDC">
        <w:trPr>
          <w:trHeight w:val="414"/>
        </w:trPr>
        <w:tc>
          <w:tcPr>
            <w:tcW w:w="4219" w:type="dxa"/>
            <w:vAlign w:val="center"/>
          </w:tcPr>
          <w:p w14:paraId="05E0EA80" w14:textId="77777777" w:rsidR="00D57CDC" w:rsidRPr="00AD5BA4" w:rsidRDefault="00EA5CFB" w:rsidP="00E76489">
            <w:pPr>
              <w:pStyle w:val="Textoindependiente"/>
              <w:spacing w:before="1"/>
              <w:rPr>
                <w:rFonts w:ascii="Arial" w:hAnsi="Arial" w:cs="Arial"/>
                <w:b/>
                <w:sz w:val="18"/>
                <w:szCs w:val="18"/>
              </w:rPr>
            </w:pPr>
            <w:r w:rsidRPr="00AD5BA4">
              <w:rPr>
                <w:rFonts w:ascii="Arial" w:hAnsi="Arial" w:cs="Arial"/>
                <w:b/>
                <w:sz w:val="18"/>
                <w:szCs w:val="18"/>
              </w:rPr>
              <w:t>Taller Artes Plásticas</w:t>
            </w:r>
          </w:p>
        </w:tc>
        <w:tc>
          <w:tcPr>
            <w:tcW w:w="851" w:type="dxa"/>
            <w:vAlign w:val="center"/>
          </w:tcPr>
          <w:p w14:paraId="05E0EA81" w14:textId="77777777" w:rsidR="00D57CDC" w:rsidRDefault="00361E14" w:rsidP="00E76489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</w:rPr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</w:tbl>
    <w:p w14:paraId="05E0EA83" w14:textId="74ABA245" w:rsidR="00853860" w:rsidRPr="006442C3" w:rsidRDefault="006442C3" w:rsidP="006442C3">
      <w:pPr>
        <w:pStyle w:val="Prrafodelista"/>
        <w:ind w:left="1175" w:right="139" w:hanging="1317"/>
        <w:rPr>
          <w:b/>
          <w:bCs/>
          <w:color w:val="FF0000"/>
        </w:rPr>
      </w:pPr>
      <w:r w:rsidRPr="006442C3">
        <w:rPr>
          <w:b/>
          <w:bCs/>
          <w:color w:val="FF0000"/>
          <w:sz w:val="28"/>
          <w:szCs w:val="28"/>
        </w:rPr>
        <w:t>*</w:t>
      </w:r>
      <w:r w:rsidRPr="006442C3">
        <w:rPr>
          <w:b/>
          <w:bCs/>
          <w:color w:val="FF0000"/>
        </w:rPr>
        <w:t>SOLO CON DOCUMENTO DE ORIENTACIÓN</w:t>
      </w:r>
    </w:p>
    <w:p w14:paraId="05E0EA84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97152" behindDoc="0" locked="0" layoutInCell="1" allowOverlap="1" wp14:anchorId="05E0EAF7" wp14:editId="05E0EAF8">
                <wp:simplePos x="0" y="0"/>
                <wp:positionH relativeFrom="page">
                  <wp:posOffset>904875</wp:posOffset>
                </wp:positionH>
                <wp:positionV relativeFrom="paragraph">
                  <wp:posOffset>126365</wp:posOffset>
                </wp:positionV>
                <wp:extent cx="5219700" cy="238125"/>
                <wp:effectExtent l="0" t="0" r="19050" b="28575"/>
                <wp:wrapNone/>
                <wp:docPr id="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1970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12" w14:textId="77777777" w:rsidR="00853860" w:rsidRPr="00D073BB" w:rsidRDefault="00853860" w:rsidP="00853860">
                            <w:pPr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 ENSEÑANZAS DE RELIGIÓN O </w:t>
                            </w:r>
                            <w:r w:rsidR="004764C5">
                              <w:rPr>
                                <w:rFonts w:ascii="Arial Black" w:hAnsi="Arial Black"/>
                                <w:b/>
                              </w:rPr>
                              <w:t>MEDIDAS ATENCIÓN EDUCATIVA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F7" id="_x0000_s1041" style="position:absolute;left:0;text-align:left;margin-left:71.25pt;margin-top:9.95pt;width:411pt;height:18.75pt;z-index:251697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12" w14:textId="77777777" w:rsidR="00853860" w:rsidRPr="00D073BB" w:rsidRDefault="00853860" w:rsidP="00853860">
                      <w:pPr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 ENSEÑANZAS DE RELIGIÓN O </w:t>
                      </w:r>
                      <w:r w:rsidR="004764C5">
                        <w:rPr>
                          <w:rFonts w:ascii="Arial Black" w:hAnsi="Arial Black"/>
                          <w:b/>
                        </w:rPr>
                        <w:t>MEDIDAS ATENCIÓN EDUCATIVA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E0EA85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</w:p>
    <w:p w14:paraId="05E0EA86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50"/>
        <w:gridCol w:w="673"/>
      </w:tblGrid>
      <w:tr w:rsidR="00803770" w14:paraId="05E0EA89" w14:textId="77777777" w:rsidTr="0090599D">
        <w:trPr>
          <w:trHeight w:val="380"/>
        </w:trPr>
        <w:tc>
          <w:tcPr>
            <w:tcW w:w="3150" w:type="dxa"/>
            <w:vAlign w:val="center"/>
          </w:tcPr>
          <w:p w14:paraId="05E0EA87" w14:textId="77777777" w:rsidR="00803770" w:rsidRDefault="00803770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Religión Católica </w:t>
            </w:r>
          </w:p>
        </w:tc>
        <w:tc>
          <w:tcPr>
            <w:tcW w:w="673" w:type="dxa"/>
            <w:vAlign w:val="center"/>
          </w:tcPr>
          <w:p w14:paraId="05E0EA88" w14:textId="77777777" w:rsidR="00803770" w:rsidRDefault="00803770" w:rsidP="0090599D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Marcar15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5876A4">
              <w:rPr>
                <w:rFonts w:ascii="Arial" w:hAnsi="Arial" w:cs="Arial"/>
                <w:b/>
                <w:sz w:val="20"/>
                <w:szCs w:val="20"/>
              </w:rPr>
            </w:r>
            <w:r w:rsidR="005876A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53"/>
          </w:p>
        </w:tc>
      </w:tr>
      <w:tr w:rsidR="00803770" w14:paraId="05E0EA8C" w14:textId="77777777" w:rsidTr="0090599D">
        <w:trPr>
          <w:trHeight w:val="414"/>
        </w:trPr>
        <w:tc>
          <w:tcPr>
            <w:tcW w:w="3150" w:type="dxa"/>
            <w:vAlign w:val="center"/>
          </w:tcPr>
          <w:p w14:paraId="05E0EA8A" w14:textId="77777777" w:rsidR="00803770" w:rsidRDefault="00803770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Medias Atención Educativa </w:t>
            </w:r>
          </w:p>
        </w:tc>
        <w:tc>
          <w:tcPr>
            <w:tcW w:w="673" w:type="dxa"/>
            <w:vAlign w:val="center"/>
          </w:tcPr>
          <w:p w14:paraId="05E0EA8B" w14:textId="77777777" w:rsidR="00803770" w:rsidRDefault="00803770" w:rsidP="0090599D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4" w:name="Marcar16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5876A4">
              <w:rPr>
                <w:rFonts w:ascii="Arial" w:hAnsi="Arial" w:cs="Arial"/>
                <w:b/>
                <w:sz w:val="20"/>
                <w:szCs w:val="20"/>
              </w:rPr>
            </w:r>
            <w:r w:rsidR="005876A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54"/>
          </w:p>
        </w:tc>
      </w:tr>
    </w:tbl>
    <w:p w14:paraId="05E0EA8D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p w14:paraId="05E0EA8E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98176" behindDoc="0" locked="0" layoutInCell="1" allowOverlap="1" wp14:anchorId="05E0EAF9" wp14:editId="05E0EAFA">
                <wp:simplePos x="0" y="0"/>
                <wp:positionH relativeFrom="page">
                  <wp:posOffset>962025</wp:posOffset>
                </wp:positionH>
                <wp:positionV relativeFrom="paragraph">
                  <wp:posOffset>140970</wp:posOffset>
                </wp:positionV>
                <wp:extent cx="2571750" cy="238125"/>
                <wp:effectExtent l="0" t="0" r="19050" b="28575"/>
                <wp:wrapNone/>
                <wp:docPr id="9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7175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13" w14:textId="77777777" w:rsidR="00853860" w:rsidRPr="00D073BB" w:rsidRDefault="00853860" w:rsidP="00853860">
                            <w:pPr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  PROGRAMA QUE SOLICITA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F9" id="_x0000_s1042" style="position:absolute;left:0;text-align:left;margin-left:75.75pt;margin-top:11.1pt;width:202.5pt;height:18.75pt;z-index:251698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13" w14:textId="77777777" w:rsidR="00853860" w:rsidRPr="00D073BB" w:rsidRDefault="00853860" w:rsidP="00853860">
                      <w:pPr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  PROGRAMA QUE SOLICITA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E0EA8F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p w14:paraId="05E0EA90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098"/>
      </w:tblGrid>
      <w:tr w:rsidR="00853860" w14:paraId="05E0EA92" w14:textId="77777777" w:rsidTr="0090599D">
        <w:trPr>
          <w:trHeight w:val="380"/>
        </w:trPr>
        <w:tc>
          <w:tcPr>
            <w:tcW w:w="5098" w:type="dxa"/>
            <w:vAlign w:val="center"/>
          </w:tcPr>
          <w:p w14:paraId="05E0EA91" w14:textId="77777777" w:rsidR="00853860" w:rsidRDefault="00853860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5E0EAFB" wp14:editId="05E0EAFC">
                      <wp:simplePos x="0" y="0"/>
                      <wp:positionH relativeFrom="column">
                        <wp:posOffset>1248410</wp:posOffset>
                      </wp:positionH>
                      <wp:positionV relativeFrom="paragraph">
                        <wp:posOffset>19050</wp:posOffset>
                      </wp:positionV>
                      <wp:extent cx="219075" cy="123825"/>
                      <wp:effectExtent l="0" t="19050" r="47625" b="47625"/>
                      <wp:wrapNone/>
                      <wp:docPr id="10" name="Flecha: a la derecha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2382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3F97D2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Flecha: a la derecha 10" o:spid="_x0000_s1026" type="#_x0000_t13" style="position:absolute;margin-left:98.3pt;margin-top:1.5pt;width:17.25pt;height:9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" adj="15496" fillcolor="black [3200]" strokecolor="black [1600]" strokeweight="2pt"/>
                  </w:pict>
                </mc:Fallback>
              </mc:AlternateConten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Sección Lingüística              </w:t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5876A4">
              <w:rPr>
                <w:rFonts w:ascii="Arial" w:hAnsi="Arial" w:cs="Arial"/>
                <w:b/>
                <w:sz w:val="20"/>
                <w:szCs w:val="20"/>
              </w:rPr>
            </w:r>
            <w:r w:rsidR="005876A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BILINGÜE INGLÉS</w:t>
            </w:r>
          </w:p>
        </w:tc>
      </w:tr>
    </w:tbl>
    <w:p w14:paraId="05E0EA93" w14:textId="77777777" w:rsidR="00853860" w:rsidRPr="006277FE" w:rsidRDefault="00853860" w:rsidP="006277FE">
      <w:pPr>
        <w:tabs>
          <w:tab w:val="left" w:pos="813"/>
          <w:tab w:val="left" w:pos="815"/>
        </w:tabs>
        <w:ind w:right="139"/>
        <w:rPr>
          <w:i/>
          <w:iCs/>
          <w:sz w:val="20"/>
          <w:szCs w:val="20"/>
        </w:rPr>
      </w:pPr>
      <w:r w:rsidRPr="00F4084C"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251700224" behindDoc="0" locked="0" layoutInCell="1" allowOverlap="1" wp14:anchorId="05E0EAFD" wp14:editId="05E0EAFE">
                <wp:simplePos x="0" y="0"/>
                <wp:positionH relativeFrom="page">
                  <wp:posOffset>628649</wp:posOffset>
                </wp:positionH>
                <wp:positionV relativeFrom="paragraph">
                  <wp:posOffset>144145</wp:posOffset>
                </wp:positionV>
                <wp:extent cx="3971925" cy="238125"/>
                <wp:effectExtent l="0" t="0" r="28575" b="28575"/>
                <wp:wrapNone/>
                <wp:docPr id="11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71925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0EB14" w14:textId="77777777" w:rsidR="00853860" w:rsidRPr="00D073BB" w:rsidRDefault="00853860" w:rsidP="00853860">
                            <w:pPr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  DECLARACIONES, AUTORIZACIONES Y FIRMAS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EAFD" id="_x0000_s1043" style="position:absolute;margin-left:49.5pt;margin-top:11.35pt;width:312.75pt;height:18.75pt;z-index:2517002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5E0EB14" w14:textId="77777777" w:rsidR="00853860" w:rsidRPr="00D073BB" w:rsidRDefault="00853860" w:rsidP="00853860">
                      <w:pPr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  DECLARACIONES, AUTORIZACIONES Y FIRMAS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E0EA94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p w14:paraId="05E0EA95" w14:textId="77777777" w:rsidR="00853860" w:rsidRPr="00F4084C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bCs/>
          <w:i/>
          <w:iCs/>
          <w:sz w:val="20"/>
          <w:szCs w:val="20"/>
        </w:rPr>
      </w:pPr>
    </w:p>
    <w:tbl>
      <w:tblPr>
        <w:tblStyle w:val="Tablaconcuadrcula"/>
        <w:tblW w:w="10314" w:type="dxa"/>
        <w:tblInd w:w="-913" w:type="dxa"/>
        <w:tblLook w:val="04A0" w:firstRow="1" w:lastRow="0" w:firstColumn="1" w:lastColumn="0" w:noHBand="0" w:noVBand="1"/>
      </w:tblPr>
      <w:tblGrid>
        <w:gridCol w:w="4800"/>
        <w:gridCol w:w="5514"/>
      </w:tblGrid>
      <w:tr w:rsidR="00853860" w:rsidRPr="00F4084C" w14:paraId="05E0EA9A" w14:textId="77777777" w:rsidTr="00853860">
        <w:trPr>
          <w:trHeight w:val="423"/>
        </w:trPr>
        <w:tc>
          <w:tcPr>
            <w:tcW w:w="10314" w:type="dxa"/>
            <w:gridSpan w:val="2"/>
          </w:tcPr>
          <w:p w14:paraId="05E0EA96" w14:textId="77777777" w:rsidR="00853860" w:rsidRPr="00F4084C" w:rsidRDefault="00853860" w:rsidP="002D03EF">
            <w:pPr>
              <w:pStyle w:val="Textoindependiente"/>
              <w:spacing w:before="1"/>
              <w:jc w:val="both"/>
              <w:rPr>
                <w:rFonts w:ascii="Arial" w:hAnsi="Arial" w:cs="Arial"/>
                <w:bCs/>
              </w:rPr>
            </w:pPr>
            <w:r w:rsidRPr="00F4084C">
              <w:rPr>
                <w:rFonts w:ascii="Arial" w:hAnsi="Arial" w:cs="Arial"/>
                <w:bCs/>
              </w:rPr>
              <w:t>Los firmantes MANIFIESTAN SU CONFORMIDAD con el centro docente adjudicado en el proceso de admisión y conocen y aceptan su proyecto educativo. Así mismo, DECLARAN bajo su responsabilidad la veracidad de los datos recogidos en este formulario.</w:t>
            </w:r>
          </w:p>
          <w:p w14:paraId="05E0EA97" w14:textId="77777777" w:rsidR="00853860" w:rsidRPr="00F4084C" w:rsidRDefault="00853860" w:rsidP="002D03EF">
            <w:pPr>
              <w:pStyle w:val="Textoindependiente"/>
              <w:spacing w:before="1"/>
              <w:jc w:val="both"/>
              <w:rPr>
                <w:rFonts w:ascii="Arial" w:hAnsi="Arial" w:cs="Arial"/>
                <w:b/>
              </w:rPr>
            </w:pPr>
            <w:r w:rsidRPr="00F4084C">
              <w:rPr>
                <w:rFonts w:ascii="Arial" w:hAnsi="Arial" w:cs="Arial"/>
                <w:b/>
              </w:rPr>
              <w:t>INFORMACIÓN SOBRE PROTECCIÓN DE DATOS PERSONALES:</w:t>
            </w:r>
          </w:p>
          <w:p w14:paraId="05E0EA98" w14:textId="77777777" w:rsidR="00853860" w:rsidRDefault="00853860" w:rsidP="002D03EF">
            <w:pPr>
              <w:pStyle w:val="Textoindependiente"/>
              <w:spacing w:before="1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Los datos de carácter personal facilitados en este formulario serán tratados por la Dirección General de Centros, Planificación y Ordenación Educativa con la finalidad de gestionar el proceso de </w:t>
            </w:r>
            <w:r w:rsidR="00177949">
              <w:rPr>
                <w:rFonts w:ascii="Arial" w:hAnsi="Arial" w:cs="Arial"/>
                <w:bCs/>
              </w:rPr>
              <w:t>matriculación,</w:t>
            </w:r>
            <w:r>
              <w:rPr>
                <w:rFonts w:ascii="Arial" w:hAnsi="Arial" w:cs="Arial"/>
                <w:bCs/>
              </w:rPr>
              <w:t xml:space="preserve"> así como la prestación del servicio público educativo. El tratamiento de estos datos es necesario para el cumplimiento de una misión de interés público o en el ejercicio de poderes públicos. Sus datos no van a ser cedidos a terceros, salvo obligación legal. Tiene derecho a acceder, rectificar y suprimir los datos, así como otros derechos recogidos en la información adicional. Puede consultar la información adicional y detallada sobre protección de datos en la Sede Electrónica </w:t>
            </w:r>
            <w:hyperlink r:id="rId14" w:history="1">
              <w:r w:rsidRPr="00102DA8">
                <w:rPr>
                  <w:rStyle w:val="Hipervnculo"/>
                  <w:rFonts w:ascii="Arial" w:hAnsi="Arial" w:cs="Arial"/>
                  <w:bCs/>
                </w:rPr>
                <w:t>www.tramitacastillayleon.jcyl.es</w:t>
              </w:r>
            </w:hyperlink>
            <w:r>
              <w:rPr>
                <w:rFonts w:ascii="Arial" w:hAnsi="Arial" w:cs="Arial"/>
                <w:bCs/>
              </w:rPr>
              <w:t xml:space="preserve"> y en el Portal de Educación </w:t>
            </w:r>
            <w:hyperlink r:id="rId15" w:history="1">
              <w:r w:rsidRPr="00102DA8">
                <w:rPr>
                  <w:rStyle w:val="Hipervnculo"/>
                  <w:rFonts w:ascii="Arial" w:hAnsi="Arial" w:cs="Arial"/>
                  <w:bCs/>
                </w:rPr>
                <w:t>www.educa.jcyl.es</w:t>
              </w:r>
            </w:hyperlink>
          </w:p>
          <w:p w14:paraId="05E0EA99" w14:textId="77777777" w:rsidR="00853860" w:rsidRPr="00F4084C" w:rsidRDefault="00853860" w:rsidP="002D03EF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</w:p>
        </w:tc>
      </w:tr>
      <w:tr w:rsidR="00853860" w:rsidRPr="00F4084C" w14:paraId="05E0EA9C" w14:textId="77777777" w:rsidTr="00853860">
        <w:trPr>
          <w:trHeight w:val="423"/>
        </w:trPr>
        <w:tc>
          <w:tcPr>
            <w:tcW w:w="10314" w:type="dxa"/>
            <w:gridSpan w:val="2"/>
          </w:tcPr>
          <w:p w14:paraId="05E0EA9B" w14:textId="77777777" w:rsidR="00853860" w:rsidRPr="00F4084C" w:rsidRDefault="00853860" w:rsidP="00F537F7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En Laguna de Duero, a</w:t>
            </w:r>
            <w:r w:rsidR="004D3011">
              <w:rPr>
                <w:rFonts w:ascii="Arial" w:hAnsi="Arial" w:cs="Arial"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-1642885416"/>
                <w:placeholder>
                  <w:docPart w:val="DefaultPlaceholder_1082065160"/>
                </w:placeholder>
                <w:date>
                  <w:dateFormat w:val="dd/MM/yyyy"/>
                  <w:lid w:val="es-ES"/>
                  <w:storeMappedDataAs w:val="dateTime"/>
                  <w:calendar w:val="gregorian"/>
                </w:date>
              </w:sdtPr>
              <w:sdtEndPr/>
              <w:sdtContent>
                <w:r w:rsidR="00F537F7" w:rsidRPr="00F537F7">
                  <w:rPr>
                    <w:rFonts w:ascii="Arial" w:hAnsi="Arial" w:cs="Arial"/>
                    <w:b/>
                    <w:bCs/>
                  </w:rPr>
                  <w:t>FECHA</w:t>
                </w:r>
              </w:sdtContent>
            </w:sdt>
          </w:p>
        </w:tc>
      </w:tr>
      <w:tr w:rsidR="00853860" w:rsidRPr="00F4084C" w14:paraId="05E0EAAB" w14:textId="77777777" w:rsidTr="00853860">
        <w:trPr>
          <w:trHeight w:val="1364"/>
        </w:trPr>
        <w:tc>
          <w:tcPr>
            <w:tcW w:w="4800" w:type="dxa"/>
          </w:tcPr>
          <w:p w14:paraId="05E0EA9D" w14:textId="77777777" w:rsidR="00853860" w:rsidRDefault="00853860" w:rsidP="002D03EF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</w:p>
          <w:p w14:paraId="05E0EA9E" w14:textId="77777777" w:rsidR="00853860" w:rsidRDefault="0085386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Progenitor o tutor 1º     </w:t>
            </w:r>
          </w:p>
          <w:p w14:paraId="05E0EA9F" w14:textId="77777777" w:rsidR="00853860" w:rsidRDefault="0085386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05E0EAA0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05E0EAA1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05E0EAA2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05E0EAA3" w14:textId="77777777" w:rsidR="00803770" w:rsidRDefault="00803770" w:rsidP="00361E14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Fdo.: </w:t>
            </w:r>
            <w:r w:rsidR="00361E14" w:rsidRPr="00361E1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>
                <w:ffData>
                  <w:name w:val="Texto31"/>
                  <w:enabled/>
                  <w:calcOnExit w:val="0"/>
                  <w:textInput>
                    <w:maxLength w:val="60"/>
                    <w:format w:val="UPPERCASE"/>
                  </w:textInput>
                </w:ffData>
              </w:fldChar>
            </w:r>
            <w:bookmarkStart w:id="55" w:name="Texto31"/>
            <w:r w:rsidR="00361E14" w:rsidRPr="00361E1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 xml:space="preserve"> FORMTEXT </w:instrText>
            </w:r>
            <w:r w:rsidR="00361E14" w:rsidRPr="00361E1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r>
            <w:r w:rsidR="00361E14" w:rsidRPr="00361E1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361E14" w:rsidRPr="00361E1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361E14" w:rsidRPr="00361E1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361E14" w:rsidRPr="00361E1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361E14" w:rsidRPr="00361E1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361E14" w:rsidRPr="00361E1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361E14" w:rsidRPr="00361E1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bookmarkEnd w:id="55"/>
          </w:p>
        </w:tc>
        <w:tc>
          <w:tcPr>
            <w:tcW w:w="5514" w:type="dxa"/>
          </w:tcPr>
          <w:p w14:paraId="05E0EAA4" w14:textId="77777777" w:rsidR="00853860" w:rsidRDefault="0085386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05E0EAA5" w14:textId="77777777" w:rsidR="00853860" w:rsidRDefault="0085386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Progenitor o tutor 2º</w:t>
            </w:r>
          </w:p>
          <w:p w14:paraId="05E0EAA6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05E0EAA7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05E0EAA8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05E0EAA9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05E0EAAA" w14:textId="77777777" w:rsidR="00803770" w:rsidRDefault="00803770" w:rsidP="00F537F7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Fdo.:  </w:t>
            </w:r>
            <w:r w:rsidR="00F537F7" w:rsidRPr="00361E1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>
                <w:ffData>
                  <w:name w:val="Texto32"/>
                  <w:enabled/>
                  <w:calcOnExit w:val="0"/>
                  <w:textInput>
                    <w:maxLength w:val="60"/>
                    <w:format w:val="UPPERCASE"/>
                  </w:textInput>
                </w:ffData>
              </w:fldChar>
            </w:r>
            <w:bookmarkStart w:id="56" w:name="Texto32"/>
            <w:r w:rsidR="00F537F7" w:rsidRPr="00361E1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 xml:space="preserve"> FORMTEXT </w:instrText>
            </w:r>
            <w:r w:rsidR="00F537F7" w:rsidRPr="00361E1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r>
            <w:r w:rsidR="00F537F7" w:rsidRPr="00361E1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F537F7" w:rsidRPr="00361E1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F537F7" w:rsidRPr="00361E1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F537F7" w:rsidRPr="00361E1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F537F7" w:rsidRPr="00361E1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F537F7" w:rsidRPr="00361E1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F537F7" w:rsidRPr="00361E1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bookmarkEnd w:id="56"/>
          </w:p>
        </w:tc>
      </w:tr>
      <w:bookmarkEnd w:id="45"/>
    </w:tbl>
    <w:p w14:paraId="05E0EAAC" w14:textId="77777777" w:rsidR="00056EFF" w:rsidRPr="008D5D04" w:rsidRDefault="00056EFF" w:rsidP="00F62F45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left="284" w:right="567"/>
        <w:jc w:val="both"/>
        <w:rPr>
          <w:b/>
          <w:bCs/>
          <w:i/>
          <w:iCs/>
          <w:sz w:val="20"/>
          <w:szCs w:val="20"/>
        </w:rPr>
      </w:pPr>
    </w:p>
    <w:sectPr w:rsidR="00056EFF" w:rsidRPr="008D5D04" w:rsidSect="00B8392C">
      <w:pgSz w:w="11906" w:h="16838"/>
      <w:pgMar w:top="284" w:right="424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A7534" w14:textId="77777777" w:rsidR="004B42CA" w:rsidRDefault="004B42CA" w:rsidP="00853860">
      <w:pPr>
        <w:spacing w:after="0" w:line="240" w:lineRule="auto"/>
      </w:pPr>
      <w:r>
        <w:separator/>
      </w:r>
    </w:p>
  </w:endnote>
  <w:endnote w:type="continuationSeparator" w:id="0">
    <w:p w14:paraId="56C26890" w14:textId="77777777" w:rsidR="004B42CA" w:rsidRDefault="004B42CA" w:rsidP="0085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49234" w14:textId="77777777" w:rsidR="004B42CA" w:rsidRDefault="004B42CA" w:rsidP="00853860">
      <w:pPr>
        <w:spacing w:after="0" w:line="240" w:lineRule="auto"/>
      </w:pPr>
      <w:r>
        <w:separator/>
      </w:r>
    </w:p>
  </w:footnote>
  <w:footnote w:type="continuationSeparator" w:id="0">
    <w:p w14:paraId="1F075421" w14:textId="77777777" w:rsidR="004B42CA" w:rsidRDefault="004B42CA" w:rsidP="008538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6E20F7"/>
    <w:multiLevelType w:val="hybridMultilevel"/>
    <w:tmpl w:val="A76C46D2"/>
    <w:lvl w:ilvl="0" w:tplc="6CC2A6E2">
      <w:numFmt w:val="bullet"/>
      <w:lvlText w:val=""/>
      <w:lvlJc w:val="left"/>
      <w:pPr>
        <w:ind w:left="1175" w:hanging="360"/>
      </w:pPr>
      <w:rPr>
        <w:rFonts w:ascii="Symbol" w:eastAsia="Arial MT" w:hAnsi="Symbol" w:cs="Arial MT" w:hint="default"/>
      </w:rPr>
    </w:lvl>
    <w:lvl w:ilvl="1" w:tplc="0C0A0003" w:tentative="1">
      <w:start w:val="1"/>
      <w:numFmt w:val="bullet"/>
      <w:lvlText w:val="o"/>
      <w:lvlJc w:val="left"/>
      <w:pPr>
        <w:ind w:left="189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61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3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5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7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9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1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35" w:hanging="360"/>
      </w:pPr>
      <w:rPr>
        <w:rFonts w:ascii="Wingdings" w:hAnsi="Wingdings" w:hint="default"/>
      </w:rPr>
    </w:lvl>
  </w:abstractNum>
  <w:abstractNum w:abstractNumId="1" w15:restartNumberingAfterBreak="0">
    <w:nsid w:val="3C6E019D"/>
    <w:multiLevelType w:val="hybridMultilevel"/>
    <w:tmpl w:val="93DAA984"/>
    <w:lvl w:ilvl="0" w:tplc="DBA8430C">
      <w:numFmt w:val="bullet"/>
      <w:lvlText w:val=""/>
      <w:lvlJc w:val="left"/>
      <w:pPr>
        <w:ind w:left="720" w:hanging="360"/>
      </w:pPr>
      <w:rPr>
        <w:rFonts w:ascii="Symbol" w:eastAsia="Tahoma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986951"/>
    <w:multiLevelType w:val="hybridMultilevel"/>
    <w:tmpl w:val="58180168"/>
    <w:lvl w:ilvl="0" w:tplc="53C8AEA8">
      <w:start w:val="1"/>
      <w:numFmt w:val="decimal"/>
      <w:lvlText w:val="(%1)"/>
      <w:lvlJc w:val="left"/>
      <w:pPr>
        <w:ind w:left="815" w:hanging="392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0"/>
        <w:szCs w:val="20"/>
        <w:lang w:val="es-ES" w:eastAsia="en-US" w:bidi="ar-SA"/>
      </w:rPr>
    </w:lvl>
    <w:lvl w:ilvl="1" w:tplc="6BEA80B2">
      <w:numFmt w:val="bullet"/>
      <w:lvlText w:val="•"/>
      <w:lvlJc w:val="left"/>
      <w:pPr>
        <w:ind w:left="1744" w:hanging="392"/>
      </w:pPr>
      <w:rPr>
        <w:rFonts w:hint="default"/>
        <w:lang w:val="es-ES" w:eastAsia="en-US" w:bidi="ar-SA"/>
      </w:rPr>
    </w:lvl>
    <w:lvl w:ilvl="2" w:tplc="AFE43426">
      <w:numFmt w:val="bullet"/>
      <w:lvlText w:val="•"/>
      <w:lvlJc w:val="left"/>
      <w:pPr>
        <w:ind w:left="2668" w:hanging="392"/>
      </w:pPr>
      <w:rPr>
        <w:rFonts w:hint="default"/>
        <w:lang w:val="es-ES" w:eastAsia="en-US" w:bidi="ar-SA"/>
      </w:rPr>
    </w:lvl>
    <w:lvl w:ilvl="3" w:tplc="238C14D4">
      <w:numFmt w:val="bullet"/>
      <w:lvlText w:val="•"/>
      <w:lvlJc w:val="left"/>
      <w:pPr>
        <w:ind w:left="3593" w:hanging="392"/>
      </w:pPr>
      <w:rPr>
        <w:rFonts w:hint="default"/>
        <w:lang w:val="es-ES" w:eastAsia="en-US" w:bidi="ar-SA"/>
      </w:rPr>
    </w:lvl>
    <w:lvl w:ilvl="4" w:tplc="49B61CB6">
      <w:numFmt w:val="bullet"/>
      <w:lvlText w:val="•"/>
      <w:lvlJc w:val="left"/>
      <w:pPr>
        <w:ind w:left="4517" w:hanging="392"/>
      </w:pPr>
      <w:rPr>
        <w:rFonts w:hint="default"/>
        <w:lang w:val="es-ES" w:eastAsia="en-US" w:bidi="ar-SA"/>
      </w:rPr>
    </w:lvl>
    <w:lvl w:ilvl="5" w:tplc="F85C7052">
      <w:numFmt w:val="bullet"/>
      <w:lvlText w:val="•"/>
      <w:lvlJc w:val="left"/>
      <w:pPr>
        <w:ind w:left="5442" w:hanging="392"/>
      </w:pPr>
      <w:rPr>
        <w:rFonts w:hint="default"/>
        <w:lang w:val="es-ES" w:eastAsia="en-US" w:bidi="ar-SA"/>
      </w:rPr>
    </w:lvl>
    <w:lvl w:ilvl="6" w:tplc="5E542E7C">
      <w:numFmt w:val="bullet"/>
      <w:lvlText w:val="•"/>
      <w:lvlJc w:val="left"/>
      <w:pPr>
        <w:ind w:left="6366" w:hanging="392"/>
      </w:pPr>
      <w:rPr>
        <w:rFonts w:hint="default"/>
        <w:lang w:val="es-ES" w:eastAsia="en-US" w:bidi="ar-SA"/>
      </w:rPr>
    </w:lvl>
    <w:lvl w:ilvl="7" w:tplc="CA049504">
      <w:numFmt w:val="bullet"/>
      <w:lvlText w:val="•"/>
      <w:lvlJc w:val="left"/>
      <w:pPr>
        <w:ind w:left="7291" w:hanging="392"/>
      </w:pPr>
      <w:rPr>
        <w:rFonts w:hint="default"/>
        <w:lang w:val="es-ES" w:eastAsia="en-US" w:bidi="ar-SA"/>
      </w:rPr>
    </w:lvl>
    <w:lvl w:ilvl="8" w:tplc="2B666C3A">
      <w:numFmt w:val="bullet"/>
      <w:lvlText w:val="•"/>
      <w:lvlJc w:val="left"/>
      <w:pPr>
        <w:ind w:left="8215" w:hanging="392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ao0aapULoimSSk4TP6+9ECJTdNyjFwzeOUCeNdn45MKUjhlTrkgTsl7jBOwFvSLc2VjgxUjsMoqunh1UypGp9w==" w:salt="CK+Oy2wQzmHe8SXcJ3t2N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2095"/>
    <w:rsid w:val="00056EFF"/>
    <w:rsid w:val="000A1A23"/>
    <w:rsid w:val="000A1E9A"/>
    <w:rsid w:val="000D6817"/>
    <w:rsid w:val="00136E3E"/>
    <w:rsid w:val="00155F1B"/>
    <w:rsid w:val="00172373"/>
    <w:rsid w:val="0017495F"/>
    <w:rsid w:val="00177949"/>
    <w:rsid w:val="00217C6F"/>
    <w:rsid w:val="002205C5"/>
    <w:rsid w:val="00257F04"/>
    <w:rsid w:val="002C11AA"/>
    <w:rsid w:val="00310D15"/>
    <w:rsid w:val="00327EB8"/>
    <w:rsid w:val="00361E14"/>
    <w:rsid w:val="00387E04"/>
    <w:rsid w:val="00392D98"/>
    <w:rsid w:val="003D2F21"/>
    <w:rsid w:val="003D49EB"/>
    <w:rsid w:val="004316F6"/>
    <w:rsid w:val="0045275D"/>
    <w:rsid w:val="00452976"/>
    <w:rsid w:val="00457E7F"/>
    <w:rsid w:val="004764C5"/>
    <w:rsid w:val="00483B2D"/>
    <w:rsid w:val="00492F3D"/>
    <w:rsid w:val="004B42CA"/>
    <w:rsid w:val="004D3011"/>
    <w:rsid w:val="004E29AA"/>
    <w:rsid w:val="00520973"/>
    <w:rsid w:val="00525D7D"/>
    <w:rsid w:val="005876A4"/>
    <w:rsid w:val="005B6196"/>
    <w:rsid w:val="005D7B55"/>
    <w:rsid w:val="006162CC"/>
    <w:rsid w:val="00625DCB"/>
    <w:rsid w:val="006277FE"/>
    <w:rsid w:val="00640FB8"/>
    <w:rsid w:val="006442C3"/>
    <w:rsid w:val="00673F18"/>
    <w:rsid w:val="006E4E83"/>
    <w:rsid w:val="006F16EA"/>
    <w:rsid w:val="007165C9"/>
    <w:rsid w:val="00731DF8"/>
    <w:rsid w:val="007324CC"/>
    <w:rsid w:val="00782CFD"/>
    <w:rsid w:val="0079221A"/>
    <w:rsid w:val="007E48E3"/>
    <w:rsid w:val="00803770"/>
    <w:rsid w:val="00816A32"/>
    <w:rsid w:val="00817339"/>
    <w:rsid w:val="008275BC"/>
    <w:rsid w:val="00844C5D"/>
    <w:rsid w:val="00846ECC"/>
    <w:rsid w:val="00853860"/>
    <w:rsid w:val="00885547"/>
    <w:rsid w:val="008900DE"/>
    <w:rsid w:val="00893DE5"/>
    <w:rsid w:val="0089724F"/>
    <w:rsid w:val="008B474B"/>
    <w:rsid w:val="008D5D04"/>
    <w:rsid w:val="008F23A0"/>
    <w:rsid w:val="0090599D"/>
    <w:rsid w:val="00997EFA"/>
    <w:rsid w:val="009E2095"/>
    <w:rsid w:val="009F5A48"/>
    <w:rsid w:val="00A51A94"/>
    <w:rsid w:val="00AB2703"/>
    <w:rsid w:val="00AB3477"/>
    <w:rsid w:val="00AB46DA"/>
    <w:rsid w:val="00AD1C62"/>
    <w:rsid w:val="00B33334"/>
    <w:rsid w:val="00B72A23"/>
    <w:rsid w:val="00B8392C"/>
    <w:rsid w:val="00BB4FE2"/>
    <w:rsid w:val="00BF2EFF"/>
    <w:rsid w:val="00C12D1A"/>
    <w:rsid w:val="00C32504"/>
    <w:rsid w:val="00C455E2"/>
    <w:rsid w:val="00C74233"/>
    <w:rsid w:val="00C743BD"/>
    <w:rsid w:val="00C81560"/>
    <w:rsid w:val="00D40BEF"/>
    <w:rsid w:val="00D50835"/>
    <w:rsid w:val="00D520C3"/>
    <w:rsid w:val="00D57CDC"/>
    <w:rsid w:val="00D62F49"/>
    <w:rsid w:val="00D842FE"/>
    <w:rsid w:val="00D93ADF"/>
    <w:rsid w:val="00DA6474"/>
    <w:rsid w:val="00DC5D57"/>
    <w:rsid w:val="00DD212E"/>
    <w:rsid w:val="00DE31B0"/>
    <w:rsid w:val="00E055E3"/>
    <w:rsid w:val="00E20726"/>
    <w:rsid w:val="00E555DF"/>
    <w:rsid w:val="00E57474"/>
    <w:rsid w:val="00E67C02"/>
    <w:rsid w:val="00EA5CFB"/>
    <w:rsid w:val="00F537F7"/>
    <w:rsid w:val="00F54D28"/>
    <w:rsid w:val="00F62F45"/>
    <w:rsid w:val="00F8395D"/>
    <w:rsid w:val="00FB5B46"/>
    <w:rsid w:val="00FC5BE8"/>
    <w:rsid w:val="00FF1DAD"/>
    <w:rsid w:val="00FF5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0E98B"/>
  <w15:docId w15:val="{A60A09D1-4AE6-4DE7-8D6C-FE56A78D4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C6F"/>
  </w:style>
  <w:style w:type="paragraph" w:styleId="Ttulo1">
    <w:name w:val="heading 1"/>
    <w:basedOn w:val="Normal"/>
    <w:link w:val="Ttulo1Car"/>
    <w:uiPriority w:val="1"/>
    <w:qFormat/>
    <w:rsid w:val="007165C9"/>
    <w:pPr>
      <w:widowControl w:val="0"/>
      <w:autoSpaceDE w:val="0"/>
      <w:autoSpaceDN w:val="0"/>
      <w:spacing w:after="0" w:line="240" w:lineRule="auto"/>
      <w:ind w:left="508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165C9"/>
    <w:rPr>
      <w:rFonts w:ascii="Arial" w:eastAsia="Arial" w:hAnsi="Arial" w:cs="Arial"/>
      <w:b/>
      <w:bCs/>
    </w:rPr>
  </w:style>
  <w:style w:type="table" w:customStyle="1" w:styleId="TableNormal">
    <w:name w:val="Table Normal"/>
    <w:uiPriority w:val="2"/>
    <w:semiHidden/>
    <w:unhideWhenUsed/>
    <w:qFormat/>
    <w:rsid w:val="007165C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7165C9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165C9"/>
    <w:rPr>
      <w:rFonts w:ascii="Tahoma" w:eastAsia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7165C9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</w:rPr>
  </w:style>
  <w:style w:type="table" w:styleId="Tablaconcuadrcula">
    <w:name w:val="Table Grid"/>
    <w:basedOn w:val="Tablanormal"/>
    <w:uiPriority w:val="39"/>
    <w:rsid w:val="00716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72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2373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uiPriority w:val="10"/>
    <w:qFormat/>
    <w:rsid w:val="00853860"/>
    <w:pPr>
      <w:widowControl w:val="0"/>
      <w:autoSpaceDE w:val="0"/>
      <w:autoSpaceDN w:val="0"/>
      <w:spacing w:before="165" w:after="0" w:line="240" w:lineRule="auto"/>
      <w:ind w:left="1" w:right="3"/>
      <w:jc w:val="center"/>
    </w:pPr>
    <w:rPr>
      <w:rFonts w:ascii="Arial Black" w:eastAsia="Arial Black" w:hAnsi="Arial Black" w:cs="Arial Black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10"/>
    <w:rsid w:val="00853860"/>
    <w:rPr>
      <w:rFonts w:ascii="Arial Black" w:eastAsia="Arial Black" w:hAnsi="Arial Black" w:cs="Arial Black"/>
      <w:sz w:val="40"/>
      <w:szCs w:val="40"/>
    </w:rPr>
  </w:style>
  <w:style w:type="paragraph" w:styleId="Prrafodelista">
    <w:name w:val="List Paragraph"/>
    <w:basedOn w:val="Normal"/>
    <w:uiPriority w:val="1"/>
    <w:qFormat/>
    <w:rsid w:val="00853860"/>
    <w:pPr>
      <w:widowControl w:val="0"/>
      <w:autoSpaceDE w:val="0"/>
      <w:autoSpaceDN w:val="0"/>
      <w:spacing w:after="0" w:line="240" w:lineRule="auto"/>
      <w:ind w:left="813" w:hanging="392"/>
      <w:jc w:val="both"/>
    </w:pPr>
    <w:rPr>
      <w:rFonts w:ascii="Arial MT" w:eastAsia="Arial MT" w:hAnsi="Arial MT" w:cs="Arial MT"/>
    </w:rPr>
  </w:style>
  <w:style w:type="character" w:styleId="Hipervnculo">
    <w:name w:val="Hyperlink"/>
    <w:basedOn w:val="Fuentedeprrafopredeter"/>
    <w:uiPriority w:val="99"/>
    <w:unhideWhenUsed/>
    <w:rsid w:val="00853860"/>
    <w:rPr>
      <w:color w:val="0000FF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5B619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ieslassalinas.centros.educa.jcyl.es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47007461@educa.jcyl.es" TargetMode="Externa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://www.educa.jcyl.es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tramitacastillayleon.jcyl.e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PLANTILLAS%20MODELOS%20MATRICULAS\PLANTILLA%20MODELO%20MATRICULA%201ES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2065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4B4FB6-53C3-4596-8EC8-FEEF5A584518}"/>
      </w:docPartPr>
      <w:docPartBody>
        <w:p w:rsidR="005E7057" w:rsidRDefault="009C317D">
          <w:r w:rsidRPr="00A15A3A">
            <w:rPr>
              <w:rStyle w:val="Textodelmarcadordeposicin"/>
            </w:rPr>
            <w:t>Haga clic aquí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317D"/>
    <w:rsid w:val="0052263F"/>
    <w:rsid w:val="005E7057"/>
    <w:rsid w:val="009C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C317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2D8EB4-08FF-4864-B105-31291FAC9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MODELO MATRICULA 1ESO.dotx</Template>
  <TotalTime>86</TotalTime>
  <Pages>2</Pages>
  <Words>817</Words>
  <Characters>4497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erni vaa</dc:creator>
  <cp:lastModifiedBy>MONICA GARCIA IGLESIAS</cp:lastModifiedBy>
  <cp:revision>21</cp:revision>
  <cp:lastPrinted>2025-07-28T10:56:00Z</cp:lastPrinted>
  <dcterms:created xsi:type="dcterms:W3CDTF">2025-07-31T18:59:00Z</dcterms:created>
  <dcterms:modified xsi:type="dcterms:W3CDTF">2026-06-08T11:09:00Z</dcterms:modified>
</cp:coreProperties>
</file>