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9285" w:tblpY="-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</w:tblGrid>
      <w:tr w:rsidR="007165C9" w14:paraId="324019F4" w14:textId="77777777" w:rsidTr="000A1A23">
        <w:trPr>
          <w:trHeight w:val="1680"/>
        </w:trPr>
        <w:tc>
          <w:tcPr>
            <w:tcW w:w="2268" w:type="dxa"/>
            <w:vAlign w:val="center"/>
          </w:tcPr>
          <w:p w14:paraId="4DA4E150" w14:textId="77777777" w:rsidR="00AB2703" w:rsidRPr="00AB2703" w:rsidRDefault="00AB2703" w:rsidP="00AB2703">
            <w:pPr>
              <w:jc w:val="center"/>
              <w:rPr>
                <w:b/>
                <w:sz w:val="20"/>
                <w:szCs w:val="20"/>
              </w:rPr>
            </w:pPr>
            <w:r w:rsidRPr="00AB2703">
              <w:rPr>
                <w:b/>
                <w:sz w:val="20"/>
                <w:szCs w:val="20"/>
              </w:rPr>
              <w:t>Pegar una foto en una de las 3 copias</w:t>
            </w:r>
          </w:p>
          <w:p w14:paraId="496491F4" w14:textId="77777777" w:rsidR="007165C9" w:rsidRPr="000A1A23" w:rsidRDefault="007165C9" w:rsidP="000A1A2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7165C9" w14:paraId="3E5571D7" w14:textId="77777777" w:rsidTr="003D49EB">
        <w:trPr>
          <w:trHeight w:val="421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307716" w14:textId="77777777" w:rsidR="007165C9" w:rsidRPr="00E20726" w:rsidRDefault="002205C5" w:rsidP="003D49EB">
            <w:pPr>
              <w:jc w:val="center"/>
              <w:rPr>
                <w:sz w:val="32"/>
                <w:szCs w:val="32"/>
              </w:rPr>
            </w:pPr>
            <w:r w:rsidRPr="00E20726">
              <w:rPr>
                <w:b/>
                <w:bCs/>
                <w:sz w:val="32"/>
                <w:szCs w:val="32"/>
              </w:rPr>
              <w:t xml:space="preserve">1º </w:t>
            </w:r>
            <w:r w:rsidR="007165C9" w:rsidRPr="00E20726">
              <w:rPr>
                <w:b/>
                <w:sz w:val="32"/>
                <w:szCs w:val="32"/>
              </w:rPr>
              <w:t>ESO</w:t>
            </w:r>
          </w:p>
        </w:tc>
      </w:tr>
      <w:tr w:rsidR="007165C9" w14:paraId="7FB5BA4A" w14:textId="77777777" w:rsidTr="00FB5B46">
        <w:trPr>
          <w:trHeight w:val="413"/>
        </w:trPr>
        <w:tc>
          <w:tcPr>
            <w:tcW w:w="2268" w:type="dxa"/>
            <w:vAlign w:val="center"/>
          </w:tcPr>
          <w:p w14:paraId="6EFD1FB1" w14:textId="34467885" w:rsidR="007165C9" w:rsidRPr="00FB5B46" w:rsidRDefault="007165C9" w:rsidP="00FB5B46">
            <w:pPr>
              <w:rPr>
                <w:b/>
              </w:rPr>
            </w:pPr>
            <w:r w:rsidRPr="00FB5B46">
              <w:rPr>
                <w:b/>
              </w:rPr>
              <w:t>202</w:t>
            </w:r>
            <w:r w:rsidR="0085213A">
              <w:rPr>
                <w:b/>
              </w:rPr>
              <w:fldChar w:fldCharType="begin">
                <w:ffData>
                  <w:name w:val="Texto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0" w:name="Texto43"/>
            <w:r w:rsidR="0085213A">
              <w:rPr>
                <w:b/>
              </w:rPr>
              <w:instrText xml:space="preserve"> FORMTEXT </w:instrText>
            </w:r>
            <w:r w:rsidR="0085213A">
              <w:rPr>
                <w:b/>
              </w:rPr>
            </w:r>
            <w:r w:rsidR="0085213A">
              <w:rPr>
                <w:b/>
              </w:rPr>
              <w:fldChar w:fldCharType="separate"/>
            </w:r>
            <w:r w:rsidR="0085213A">
              <w:rPr>
                <w:b/>
                <w:noProof/>
              </w:rPr>
              <w:t> </w:t>
            </w:r>
            <w:r w:rsidR="0085213A">
              <w:rPr>
                <w:b/>
              </w:rPr>
              <w:fldChar w:fldCharType="end"/>
            </w:r>
            <w:bookmarkEnd w:id="0"/>
            <w:r w:rsidRPr="00FB5B46">
              <w:rPr>
                <w:b/>
              </w:rPr>
              <w:t>/ 202</w:t>
            </w:r>
            <w:r w:rsidR="0085213A">
              <w:rPr>
                <w:b/>
              </w:rPr>
              <w:fldChar w:fldCharType="begin">
                <w:ffData>
                  <w:name w:val="Texto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xto44"/>
            <w:r w:rsidR="0085213A">
              <w:rPr>
                <w:b/>
              </w:rPr>
              <w:instrText xml:space="preserve"> FORMTEXT </w:instrText>
            </w:r>
            <w:r w:rsidR="0085213A">
              <w:rPr>
                <w:b/>
              </w:rPr>
            </w:r>
            <w:r w:rsidR="0085213A">
              <w:rPr>
                <w:b/>
              </w:rPr>
              <w:fldChar w:fldCharType="separate"/>
            </w:r>
            <w:r w:rsidR="0085213A">
              <w:rPr>
                <w:b/>
                <w:noProof/>
              </w:rPr>
              <w:t> </w:t>
            </w:r>
            <w:r w:rsidR="0085213A">
              <w:rPr>
                <w:b/>
              </w:rPr>
              <w:fldChar w:fldCharType="end"/>
            </w:r>
            <w:bookmarkEnd w:id="1"/>
          </w:p>
        </w:tc>
      </w:tr>
    </w:tbl>
    <w:p w14:paraId="79B8A5C9" w14:textId="77777777" w:rsidR="007165C9" w:rsidRPr="00731DF8" w:rsidRDefault="007165C9" w:rsidP="00C743BD">
      <w:pPr>
        <w:spacing w:after="0" w:line="240" w:lineRule="auto"/>
        <w:ind w:left="1843" w:right="10"/>
        <w:jc w:val="center"/>
        <w:rPr>
          <w:rFonts w:ascii="Arial Black" w:hAnsi="Arial Black"/>
          <w:sz w:val="20"/>
          <w:szCs w:val="20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722CA801" wp14:editId="36362AD2">
                <wp:simplePos x="0" y="0"/>
                <wp:positionH relativeFrom="page">
                  <wp:posOffset>361951</wp:posOffset>
                </wp:positionH>
                <wp:positionV relativeFrom="paragraph">
                  <wp:posOffset>29845</wp:posOffset>
                </wp:positionV>
                <wp:extent cx="1151254" cy="8286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209F0" id="Group 1" o:spid="_x0000_s1026" style="position:absolute;margin-left:28.5pt;margin-top:2.35pt;width:90.65pt;height:65.25pt;z-index:251649024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 w:rsidRPr="00731DF8">
        <w:rPr>
          <w:rFonts w:ascii="Arial Black" w:hAnsi="Arial Black"/>
          <w:sz w:val="20"/>
          <w:szCs w:val="20"/>
        </w:rPr>
        <w:t>MATRÍCULA</w:t>
      </w:r>
      <w:r w:rsidRPr="00731DF8">
        <w:rPr>
          <w:rFonts w:ascii="Arial Black" w:hAnsi="Arial Black"/>
          <w:spacing w:val="-19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Y</w:t>
      </w:r>
      <w:r w:rsidRPr="00731DF8">
        <w:rPr>
          <w:rFonts w:ascii="Arial Black" w:hAnsi="Arial Black"/>
          <w:spacing w:val="-18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CONFIGURACIÓN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2"/>
          <w:sz w:val="20"/>
          <w:szCs w:val="20"/>
        </w:rPr>
        <w:t>ACADÉMICA</w:t>
      </w:r>
    </w:p>
    <w:p w14:paraId="3BBD086E" w14:textId="77777777" w:rsidR="007165C9" w:rsidRPr="00731DF8" w:rsidRDefault="007165C9" w:rsidP="00C743BD">
      <w:pPr>
        <w:pStyle w:val="Ttulo1"/>
        <w:ind w:left="1843" w:right="7"/>
        <w:jc w:val="center"/>
        <w:rPr>
          <w:sz w:val="20"/>
          <w:szCs w:val="20"/>
        </w:rPr>
      </w:pPr>
      <w:r w:rsidRPr="00731DF8">
        <w:rPr>
          <w:w w:val="80"/>
          <w:sz w:val="20"/>
          <w:szCs w:val="20"/>
        </w:rPr>
        <w:t>en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enseñanzas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sostenidas</w:t>
      </w:r>
      <w:r w:rsidRPr="00731DF8">
        <w:rPr>
          <w:spacing w:val="-9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con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fondos</w:t>
      </w:r>
      <w:r w:rsidRPr="00731DF8">
        <w:rPr>
          <w:spacing w:val="-13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públicos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spacing w:val="-5"/>
          <w:w w:val="80"/>
          <w:sz w:val="20"/>
          <w:szCs w:val="20"/>
        </w:rPr>
        <w:t>de</w:t>
      </w:r>
    </w:p>
    <w:p w14:paraId="5DF939E7" w14:textId="77777777" w:rsidR="007165C9" w:rsidRDefault="007165C9" w:rsidP="00C743BD">
      <w:pPr>
        <w:spacing w:after="0" w:line="240" w:lineRule="auto"/>
        <w:ind w:left="1843"/>
        <w:jc w:val="center"/>
        <w:rPr>
          <w:rFonts w:ascii="Arial Black" w:hAnsi="Arial Black"/>
          <w:spacing w:val="-4"/>
          <w:sz w:val="20"/>
          <w:szCs w:val="20"/>
        </w:rPr>
      </w:pPr>
      <w:r w:rsidRPr="00731DF8">
        <w:rPr>
          <w:rFonts w:ascii="Arial Black" w:hAnsi="Arial Black"/>
          <w:sz w:val="20"/>
          <w:szCs w:val="20"/>
        </w:rPr>
        <w:t>Educación</w:t>
      </w:r>
      <w:r w:rsidRPr="00731DF8">
        <w:rPr>
          <w:rFonts w:ascii="Arial Black" w:hAnsi="Arial Black"/>
          <w:spacing w:val="-16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Secundaria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Obligatoria</w:t>
      </w:r>
      <w:r w:rsidRPr="00731DF8">
        <w:rPr>
          <w:rFonts w:ascii="Arial Black" w:hAnsi="Arial Black"/>
          <w:spacing w:val="-15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4"/>
          <w:sz w:val="20"/>
          <w:szCs w:val="20"/>
        </w:rPr>
        <w:t>(ESO)</w:t>
      </w:r>
    </w:p>
    <w:p w14:paraId="3D2F39DF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outlineLvl w:val="0"/>
        <w:rPr>
          <w:rFonts w:ascii="Arial" w:eastAsia="Arial" w:hAnsi="Arial" w:cs="Arial"/>
          <w:b/>
          <w:bCs/>
        </w:rPr>
      </w:pPr>
      <w:r w:rsidRPr="00985EE1">
        <w:rPr>
          <w:rFonts w:ascii="Arial" w:eastAsia="Arial" w:hAnsi="Arial" w:cs="Arial"/>
          <w:b/>
          <w:bCs/>
          <w:w w:val="80"/>
        </w:rPr>
        <w:t>I.E.S.</w:t>
      </w:r>
      <w:r w:rsidRPr="00985EE1">
        <w:rPr>
          <w:rFonts w:ascii="Arial" w:eastAsia="Arial" w:hAnsi="Arial" w:cs="Arial"/>
          <w:b/>
          <w:bCs/>
          <w:spacing w:val="-3"/>
          <w:w w:val="80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“LAS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SALINAS”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-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spacing w:val="-2"/>
          <w:w w:val="80"/>
        </w:rPr>
        <w:t>47007461</w:t>
      </w:r>
    </w:p>
    <w:p w14:paraId="57CBE984" w14:textId="77777777" w:rsidR="00C743BD" w:rsidRPr="00985EE1" w:rsidRDefault="00C743BD" w:rsidP="00C743BD">
      <w:pPr>
        <w:widowControl w:val="0"/>
        <w:autoSpaceDE w:val="0"/>
        <w:autoSpaceDN w:val="0"/>
        <w:spacing w:before="17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avenida</w:t>
      </w:r>
      <w:r w:rsidRPr="00985EE1">
        <w:rPr>
          <w:rFonts w:ascii="Tahoma" w:eastAsia="Tahoma" w:hAnsi="Tahoma" w:cs="Tahoma"/>
          <w:spacing w:val="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Espadaña,</w:t>
      </w:r>
      <w:r w:rsidRPr="00985EE1">
        <w:rPr>
          <w:rFonts w:ascii="Tahoma" w:eastAsia="Tahoma" w:hAnsi="Tahoma" w:cs="Tahoma"/>
          <w:spacing w:val="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10"/>
          <w:w w:val="80"/>
          <w:sz w:val="16"/>
          <w:szCs w:val="16"/>
        </w:rPr>
        <w:t>3</w:t>
      </w:r>
    </w:p>
    <w:p w14:paraId="44CA4E0F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47140.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Laguna</w:t>
      </w:r>
      <w:r w:rsidRPr="00985EE1">
        <w:rPr>
          <w:rFonts w:ascii="Tahoma" w:eastAsia="Tahoma" w:hAnsi="Tahoma" w:cs="Tahoma"/>
          <w:spacing w:val="-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de</w:t>
      </w:r>
      <w:r w:rsidRPr="00985EE1">
        <w:rPr>
          <w:rFonts w:ascii="Tahoma" w:eastAsia="Tahoma" w:hAnsi="Tahoma" w:cs="Tahoma"/>
          <w:spacing w:val="-10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Duero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(Valladolid)</w:t>
      </w:r>
      <w:r w:rsidRPr="00985EE1">
        <w:rPr>
          <w:rFonts w:ascii="Tahoma" w:eastAsia="Tahoma" w:hAnsi="Tahoma" w:cs="Tahoma"/>
          <w:spacing w:val="7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2"/>
          <w:w w:val="80"/>
          <w:sz w:val="16"/>
          <w:szCs w:val="16"/>
        </w:rPr>
        <w:t>983542300</w:t>
      </w:r>
    </w:p>
    <w:p w14:paraId="20217EE0" w14:textId="77777777" w:rsidR="00C743BD" w:rsidRDefault="00C743BD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color w:val="0000FF"/>
          <w:spacing w:val="-2"/>
          <w:w w:val="90"/>
          <w:sz w:val="16"/>
          <w:szCs w:val="16"/>
          <w:u w:val="single" w:color="0000FF"/>
        </w:rPr>
      </w:pPr>
      <w:r>
        <w:rPr>
          <w:rFonts w:ascii="Tahoma" w:eastAsia="Tahoma" w:hAnsi="Tahoma" w:cs="Tahoma"/>
          <w:w w:val="90"/>
          <w:sz w:val="16"/>
          <w:szCs w:val="16"/>
        </w:rPr>
        <w:t>e</w:t>
      </w:r>
      <w:r w:rsidRPr="00985EE1">
        <w:rPr>
          <w:rFonts w:ascii="Tahoma" w:eastAsia="Tahoma" w:hAnsi="Tahoma" w:cs="Tahoma"/>
          <w:w w:val="90"/>
          <w:sz w:val="16"/>
          <w:szCs w:val="16"/>
        </w:rPr>
        <w:t>-mail:</w:t>
      </w:r>
      <w:r w:rsidRPr="00985EE1">
        <w:rPr>
          <w:rFonts w:ascii="Tahoma" w:eastAsia="Tahoma" w:hAnsi="Tahoma" w:cs="Tahoma"/>
          <w:spacing w:val="1"/>
          <w:w w:val="90"/>
          <w:sz w:val="16"/>
          <w:szCs w:val="16"/>
        </w:rPr>
        <w:t xml:space="preserve"> </w:t>
      </w:r>
      <w:hyperlink r:id="rId12">
        <w:r w:rsidRPr="00985EE1">
          <w:rPr>
            <w:rFonts w:ascii="Arial MT" w:eastAsia="Tahoma" w:hAnsi="Tahoma" w:cs="Tahoma"/>
            <w:color w:val="0000FF"/>
            <w:w w:val="90"/>
            <w:sz w:val="16"/>
            <w:szCs w:val="16"/>
            <w:u w:val="single" w:color="0000FF"/>
          </w:rPr>
          <w:t>47007461@educa.jcyl.es</w:t>
        </w:r>
      </w:hyperlink>
      <w:r w:rsidRPr="00985EE1">
        <w:rPr>
          <w:rFonts w:ascii="Arial MT" w:eastAsia="Tahoma" w:hAnsi="Tahoma" w:cs="Tahoma"/>
          <w:color w:val="0000FF"/>
          <w:spacing w:val="3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90"/>
          <w:sz w:val="16"/>
          <w:szCs w:val="16"/>
        </w:rPr>
        <w:t>web:</w:t>
      </w:r>
      <w:r>
        <w:rPr>
          <w:rFonts w:ascii="Tahoma" w:eastAsia="Tahoma" w:hAnsi="Tahoma" w:cs="Tahoma"/>
          <w:spacing w:val="4"/>
          <w:w w:val="90"/>
          <w:sz w:val="16"/>
          <w:szCs w:val="16"/>
        </w:rPr>
        <w:t xml:space="preserve"> </w:t>
      </w:r>
      <w:hyperlink r:id="rId13">
        <w:r w:rsidRPr="00985EE1">
          <w:rPr>
            <w:rFonts w:ascii="Tahoma" w:eastAsia="Tahoma" w:hAnsi="Tahoma" w:cs="Tahoma"/>
            <w:color w:val="0000FF"/>
            <w:spacing w:val="-2"/>
            <w:w w:val="90"/>
            <w:sz w:val="16"/>
            <w:szCs w:val="16"/>
            <w:u w:val="single" w:color="0000FF"/>
          </w:rPr>
          <w:t>http://ieslassalinas.centros.educa.jcyl.es</w:t>
        </w:r>
      </w:hyperlink>
    </w:p>
    <w:p w14:paraId="400D20A8" w14:textId="73CB1AF4" w:rsidR="007165C9" w:rsidRPr="00C743BD" w:rsidRDefault="007165C9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sz w:val="16"/>
          <w:szCs w:val="16"/>
        </w:rPr>
      </w:pPr>
    </w:p>
    <w:p w14:paraId="52AA993C" w14:textId="00C965CD" w:rsidR="007165C9" w:rsidRPr="00731DF8" w:rsidRDefault="000E7094" w:rsidP="00FB5B46">
      <w:pPr>
        <w:tabs>
          <w:tab w:val="left" w:pos="5245"/>
          <w:tab w:val="left" w:pos="6703"/>
        </w:tabs>
        <w:spacing w:before="130" w:line="264" w:lineRule="exact"/>
        <w:jc w:val="both"/>
        <w:rPr>
          <w:sz w:val="18"/>
          <w:szCs w:val="18"/>
        </w:rPr>
      </w:pPr>
      <w:r w:rsidRPr="00731DF8">
        <w:rPr>
          <w:noProof/>
          <w:color w:val="FF0000"/>
          <w:sz w:val="20"/>
          <w:szCs w:val="20"/>
          <w:lang w:eastAsia="es-ES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571588E3" wp14:editId="7DE67EBC">
                <wp:simplePos x="0" y="0"/>
                <wp:positionH relativeFrom="page">
                  <wp:posOffset>657225</wp:posOffset>
                </wp:positionH>
                <wp:positionV relativeFrom="paragraph">
                  <wp:posOffset>20320</wp:posOffset>
                </wp:positionV>
                <wp:extent cx="3781425" cy="304800"/>
                <wp:effectExtent l="0" t="0" r="28575" b="1905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1425" cy="30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F0BE2" id="Graphic 22" o:spid="_x0000_s1026" style="position:absolute;margin-left:51.75pt;margin-top:1.6pt;width:297.75pt;height:24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path arrowok="t"/>
                <w10:wrap anchorx="page"/>
              </v:shape>
            </w:pict>
          </mc:Fallback>
        </mc:AlternateContent>
      </w:r>
      <w:proofErr w:type="spellStart"/>
      <w:r w:rsidR="007165C9" w:rsidRPr="000E7094">
        <w:rPr>
          <w:b/>
          <w:color w:val="FF0000"/>
          <w:w w:val="80"/>
          <w:sz w:val="24"/>
          <w:szCs w:val="24"/>
        </w:rPr>
        <w:t>Nº</w:t>
      </w:r>
      <w:proofErr w:type="spellEnd"/>
      <w:r w:rsidR="007165C9" w:rsidRPr="000E7094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de</w:t>
      </w:r>
      <w:r w:rsidR="007165C9" w:rsidRPr="000E7094">
        <w:rPr>
          <w:b/>
          <w:color w:val="FF0000"/>
          <w:spacing w:val="-2"/>
          <w:w w:val="80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solicitud</w:t>
      </w:r>
      <w:r w:rsidR="007165C9" w:rsidRPr="000E7094">
        <w:rPr>
          <w:b/>
          <w:color w:val="FF0000"/>
          <w:spacing w:val="-6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adjudicada</w:t>
      </w:r>
      <w:r w:rsidR="007165C9" w:rsidRPr="000E7094">
        <w:rPr>
          <w:b/>
          <w:color w:val="FF0000"/>
          <w:spacing w:val="-11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en</w:t>
      </w:r>
      <w:r w:rsidR="007165C9" w:rsidRPr="000E7094">
        <w:rPr>
          <w:b/>
          <w:color w:val="FF0000"/>
          <w:spacing w:val="-12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el</w:t>
      </w:r>
      <w:r w:rsidR="007165C9" w:rsidRPr="000E7094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proceso</w:t>
      </w:r>
      <w:r w:rsidR="007165C9" w:rsidRPr="000E7094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0E7094">
        <w:rPr>
          <w:b/>
          <w:color w:val="FF0000"/>
          <w:w w:val="80"/>
          <w:sz w:val="24"/>
          <w:szCs w:val="24"/>
        </w:rPr>
        <w:t>de</w:t>
      </w:r>
      <w:r w:rsidR="007165C9" w:rsidRPr="000E7094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0E7094">
        <w:rPr>
          <w:b/>
          <w:color w:val="FF0000"/>
          <w:spacing w:val="-2"/>
          <w:w w:val="80"/>
          <w:sz w:val="24"/>
          <w:szCs w:val="24"/>
        </w:rPr>
        <w:t>admisión</w:t>
      </w:r>
      <w:r w:rsidR="0085213A" w:rsidRPr="0085213A">
        <w:rPr>
          <w:b/>
          <w:color w:val="FF0000"/>
          <w:spacing w:val="-2"/>
          <w:w w:val="80"/>
          <w:sz w:val="24"/>
          <w:szCs w:val="24"/>
        </w:rPr>
        <w:fldChar w:fldCharType="begin">
          <w:ffData>
            <w:name w:val="Texto42"/>
            <w:enabled/>
            <w:calcOnExit w:val="0"/>
            <w:textInput>
              <w:type w:val="number"/>
              <w:maxLength w:val="7"/>
            </w:textInput>
          </w:ffData>
        </w:fldChar>
      </w:r>
      <w:bookmarkStart w:id="2" w:name="Texto42"/>
      <w:r w:rsidR="0085213A" w:rsidRPr="0085213A">
        <w:rPr>
          <w:b/>
          <w:color w:val="FF0000"/>
          <w:spacing w:val="-2"/>
          <w:w w:val="80"/>
          <w:sz w:val="24"/>
          <w:szCs w:val="24"/>
        </w:rPr>
        <w:instrText xml:space="preserve"> FORMTEXT </w:instrText>
      </w:r>
      <w:r w:rsidR="0085213A" w:rsidRPr="0085213A">
        <w:rPr>
          <w:b/>
          <w:color w:val="FF0000"/>
          <w:spacing w:val="-2"/>
          <w:w w:val="80"/>
          <w:sz w:val="24"/>
          <w:szCs w:val="24"/>
        </w:rPr>
      </w:r>
      <w:r w:rsidR="0085213A" w:rsidRPr="0085213A">
        <w:rPr>
          <w:b/>
          <w:color w:val="FF0000"/>
          <w:spacing w:val="-2"/>
          <w:w w:val="80"/>
          <w:sz w:val="24"/>
          <w:szCs w:val="24"/>
        </w:rPr>
        <w:fldChar w:fldCharType="separate"/>
      </w:r>
      <w:r w:rsidR="0085213A" w:rsidRPr="0085213A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85213A" w:rsidRPr="0085213A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85213A" w:rsidRPr="0085213A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85213A" w:rsidRPr="0085213A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85213A" w:rsidRPr="0085213A">
        <w:rPr>
          <w:b/>
          <w:noProof/>
          <w:color w:val="FF0000"/>
          <w:spacing w:val="-2"/>
          <w:w w:val="80"/>
          <w:sz w:val="24"/>
          <w:szCs w:val="24"/>
        </w:rPr>
        <w:t> </w:t>
      </w:r>
      <w:r w:rsidR="0085213A" w:rsidRPr="0085213A">
        <w:rPr>
          <w:b/>
          <w:color w:val="FF0000"/>
          <w:spacing w:val="-2"/>
          <w:w w:val="80"/>
          <w:sz w:val="24"/>
          <w:szCs w:val="24"/>
        </w:rPr>
        <w:fldChar w:fldCharType="end"/>
      </w:r>
      <w:bookmarkEnd w:id="2"/>
      <w:r w:rsidR="007165C9" w:rsidRPr="00731DF8">
        <w:rPr>
          <w:sz w:val="18"/>
          <w:szCs w:val="18"/>
        </w:rPr>
        <w:tab/>
      </w:r>
    </w:p>
    <w:tbl>
      <w:tblPr>
        <w:tblStyle w:val="Tablaconcuadrcula"/>
        <w:tblpPr w:leftFromText="141" w:rightFromText="141" w:vertAnchor="text" w:horzAnchor="margin" w:tblpXSpec="right" w:tblpY="21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914"/>
        <w:gridCol w:w="2903"/>
        <w:gridCol w:w="2382"/>
      </w:tblGrid>
      <w:tr w:rsidR="00844C5D" w:rsidRPr="00844C5D" w14:paraId="77F769D7" w14:textId="77777777" w:rsidTr="0085213A">
        <w:trPr>
          <w:cantSplit/>
          <w:trHeight w:hRule="exact" w:val="561"/>
        </w:trPr>
        <w:tc>
          <w:tcPr>
            <w:tcW w:w="2914" w:type="dxa"/>
          </w:tcPr>
          <w:p w14:paraId="75C56238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Primer Apellido</w:t>
            </w:r>
          </w:p>
          <w:p w14:paraId="3055ECDD" w14:textId="50B49888" w:rsidR="00844C5D" w:rsidRPr="002205C5" w:rsidRDefault="000E7094" w:rsidP="00D9502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 w:rsidR="00D9502D">
              <w:rPr>
                <w:b/>
                <w:bCs/>
                <w:iCs/>
              </w:rPr>
              <w:t> </w:t>
            </w:r>
            <w:r w:rsidR="00D9502D">
              <w:rPr>
                <w:b/>
                <w:bCs/>
                <w:iCs/>
              </w:rPr>
              <w:t> </w:t>
            </w:r>
            <w:r w:rsidR="00D9502D">
              <w:rPr>
                <w:b/>
                <w:bCs/>
                <w:iCs/>
              </w:rPr>
              <w:t> </w:t>
            </w:r>
            <w:r w:rsidR="00D9502D">
              <w:rPr>
                <w:b/>
                <w:bCs/>
                <w:iCs/>
              </w:rPr>
              <w:t> </w:t>
            </w:r>
            <w:r w:rsidR="00D9502D">
              <w:rPr>
                <w:b/>
                <w:bCs/>
                <w:iCs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903" w:type="dxa"/>
          </w:tcPr>
          <w:p w14:paraId="6B6CB120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Segundo Apellido</w:t>
            </w:r>
          </w:p>
          <w:p w14:paraId="43D40678" w14:textId="4F933475" w:rsidR="00844C5D" w:rsidRPr="002205C5" w:rsidRDefault="000E7094" w:rsidP="000C2D1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382" w:type="dxa"/>
          </w:tcPr>
          <w:p w14:paraId="38090E86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Nombre</w:t>
            </w:r>
          </w:p>
          <w:p w14:paraId="4E7EF7DB" w14:textId="74866BA3" w:rsidR="00844C5D" w:rsidRPr="002205C5" w:rsidRDefault="000E7094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844C5D" w:rsidRPr="00844C5D" w14:paraId="0FA6203D" w14:textId="77777777" w:rsidTr="0085213A">
        <w:trPr>
          <w:cantSplit/>
          <w:trHeight w:hRule="exact" w:val="561"/>
        </w:trPr>
        <w:tc>
          <w:tcPr>
            <w:tcW w:w="2914" w:type="dxa"/>
            <w:tcBorders>
              <w:bottom w:val="single" w:sz="4" w:space="0" w:color="auto"/>
            </w:tcBorders>
          </w:tcPr>
          <w:p w14:paraId="69A462C6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626E47EE" w14:textId="2E1BAF49" w:rsidR="002205C5" w:rsidRPr="00F8395D" w:rsidRDefault="000E7094" w:rsidP="00121119">
            <w:pPr>
              <w:rPr>
                <w:b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 w:rsidR="00121119">
              <w:rPr>
                <w:b/>
                <w:bCs/>
                <w:iCs/>
              </w:rPr>
              <w:t> </w:t>
            </w:r>
            <w:r w:rsidR="00121119">
              <w:rPr>
                <w:b/>
                <w:bCs/>
                <w:iCs/>
              </w:rPr>
              <w:t> </w:t>
            </w:r>
            <w:r w:rsidR="00121119">
              <w:rPr>
                <w:b/>
                <w:bCs/>
                <w:iCs/>
              </w:rPr>
              <w:t> </w:t>
            </w:r>
            <w:r w:rsidR="00121119">
              <w:rPr>
                <w:b/>
                <w:bCs/>
                <w:iCs/>
              </w:rPr>
              <w:t> </w:t>
            </w:r>
            <w:r w:rsidR="00121119">
              <w:rPr>
                <w:b/>
                <w:bCs/>
                <w:iCs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903" w:type="dxa"/>
            <w:tcBorders>
              <w:bottom w:val="single" w:sz="4" w:space="0" w:color="auto"/>
            </w:tcBorders>
          </w:tcPr>
          <w:p w14:paraId="3BCA54EC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Sexo</w:t>
            </w:r>
          </w:p>
          <w:p w14:paraId="5C28A4F2" w14:textId="77777777" w:rsidR="00844C5D" w:rsidRPr="00844C5D" w:rsidRDefault="002205C5" w:rsidP="00844C5D">
            <w:pPr>
              <w:rPr>
                <w:i/>
                <w:sz w:val="16"/>
                <w:szCs w:val="16"/>
              </w:rPr>
            </w:pPr>
            <w:r w:rsidRPr="002205C5">
              <w:rPr>
                <w:i/>
              </w:rPr>
              <w:fldChar w:fldCharType="begin">
                <w:ffData>
                  <w:name w:val="Marc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17"/>
            <w:r w:rsidRPr="002205C5">
              <w:rPr>
                <w:i/>
              </w:rPr>
              <w:instrText xml:space="preserve"> FORMCHECKBOX </w:instrText>
            </w:r>
            <w:r w:rsidR="00F77F4A">
              <w:rPr>
                <w:i/>
              </w:rPr>
            </w:r>
            <w:r w:rsidR="00F77F4A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3"/>
            <w:r>
              <w:rPr>
                <w:i/>
                <w:sz w:val="16"/>
                <w:szCs w:val="16"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 xml:space="preserve">Hombre                </w:t>
            </w:r>
            <w:r w:rsidRPr="002205C5">
              <w:rPr>
                <w:i/>
              </w:rPr>
              <w:fldChar w:fldCharType="begin">
                <w:ffData>
                  <w:name w:val="Marc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18"/>
            <w:r w:rsidRPr="002205C5">
              <w:rPr>
                <w:i/>
              </w:rPr>
              <w:instrText xml:space="preserve"> FORMCHECKBOX </w:instrText>
            </w:r>
            <w:r w:rsidR="00F77F4A">
              <w:rPr>
                <w:i/>
              </w:rPr>
            </w:r>
            <w:r w:rsidR="00F77F4A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4"/>
            <w:r w:rsidR="00844C5D" w:rsidRPr="002205C5">
              <w:rPr>
                <w:i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>Mujer</w:t>
            </w: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1E4CAF22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7EE76F4F" w14:textId="2A529D11" w:rsidR="002205C5" w:rsidRPr="00F8395D" w:rsidRDefault="000E7094" w:rsidP="00844C5D">
            <w:pPr>
              <w:rPr>
                <w:b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3"/>
                    <w:format w:val="dd/MM/yyyy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844C5D" w:rsidRPr="00844C5D" w14:paraId="49CA4ED6" w14:textId="77777777" w:rsidTr="00217C6F">
        <w:trPr>
          <w:trHeight w:val="121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2F856B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1E6218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A5EEE4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713F3AF1" w14:textId="77777777" w:rsidR="00E055E3" w:rsidRPr="00844C5D" w:rsidRDefault="00E055E3">
      <w:pPr>
        <w:rPr>
          <w:i/>
          <w:sz w:val="16"/>
          <w:szCs w:val="16"/>
        </w:rPr>
      </w:pPr>
    </w:p>
    <w:p w14:paraId="21C53048" w14:textId="77777777" w:rsidR="00E055E3" w:rsidRPr="00844C5D" w:rsidRDefault="00844C5D">
      <w:pPr>
        <w:rPr>
          <w:rFonts w:ascii="Arial" w:hAnsi="Arial" w:cs="Arial"/>
          <w:i/>
          <w:sz w:val="16"/>
          <w:szCs w:val="16"/>
        </w:rPr>
      </w:pP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F03329" wp14:editId="66E7897A">
                <wp:simplePos x="0" y="0"/>
                <wp:positionH relativeFrom="column">
                  <wp:posOffset>-518160</wp:posOffset>
                </wp:positionH>
                <wp:positionV relativeFrom="paragraph">
                  <wp:posOffset>237490</wp:posOffset>
                </wp:positionV>
                <wp:extent cx="201930" cy="0"/>
                <wp:effectExtent l="38100" t="38100" r="64770" b="95250"/>
                <wp:wrapNone/>
                <wp:docPr id="27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A2FF51" id="290 Conector recto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8pt,18.7pt" to="-24.9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920880" wp14:editId="0C5D0805">
                <wp:simplePos x="0" y="0"/>
                <wp:positionH relativeFrom="column">
                  <wp:posOffset>814070</wp:posOffset>
                </wp:positionH>
                <wp:positionV relativeFrom="paragraph">
                  <wp:posOffset>237490</wp:posOffset>
                </wp:positionV>
                <wp:extent cx="287655" cy="0"/>
                <wp:effectExtent l="38100" t="38100" r="74295" b="95250"/>
                <wp:wrapNone/>
                <wp:docPr id="290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B2EA22" id="290 Conector recto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1pt,18.7pt" to="86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68096269" wp14:editId="4B1131A2">
                <wp:simplePos x="0" y="0"/>
                <wp:positionH relativeFrom="page">
                  <wp:posOffset>741045</wp:posOffset>
                </wp:positionH>
                <wp:positionV relativeFrom="paragraph">
                  <wp:posOffset>100965</wp:posOffset>
                </wp:positionV>
                <wp:extent cx="1160780" cy="238125"/>
                <wp:effectExtent l="0" t="0" r="20320" b="28575"/>
                <wp:wrapNone/>
                <wp:docPr id="28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493424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Identificativos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96269" id="Graphic 22" o:spid="_x0000_s1026" style="position:absolute;margin-left:58.35pt;margin-top:7.95pt;width:91.4pt;height:18.75pt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1493424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Identificativos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D9F008" w14:textId="77777777" w:rsidR="00E055E3" w:rsidRPr="00844C5D" w:rsidRDefault="00E055E3" w:rsidP="00817339">
      <w:pPr>
        <w:ind w:right="-142"/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319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1668"/>
        <w:gridCol w:w="1753"/>
        <w:gridCol w:w="2396"/>
        <w:gridCol w:w="2382"/>
      </w:tblGrid>
      <w:tr w:rsidR="00844C5D" w:rsidRPr="00844C5D" w14:paraId="1527BC66" w14:textId="77777777" w:rsidTr="0085213A">
        <w:trPr>
          <w:cantSplit/>
          <w:trHeight w:hRule="exact" w:val="561"/>
        </w:trPr>
        <w:tc>
          <w:tcPr>
            <w:tcW w:w="1668" w:type="dxa"/>
            <w:tcBorders>
              <w:bottom w:val="single" w:sz="4" w:space="0" w:color="auto"/>
            </w:tcBorders>
          </w:tcPr>
          <w:p w14:paraId="57DA2D62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País</w:t>
            </w:r>
          </w:p>
          <w:p w14:paraId="680BF791" w14:textId="259ED90F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41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5" w:name="Texto4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5"/>
          </w:p>
        </w:tc>
        <w:tc>
          <w:tcPr>
            <w:tcW w:w="1753" w:type="dxa"/>
            <w:tcBorders>
              <w:bottom w:val="single" w:sz="4" w:space="0" w:color="auto"/>
              <w:right w:val="single" w:sz="18" w:space="0" w:color="auto"/>
            </w:tcBorders>
          </w:tcPr>
          <w:p w14:paraId="2E257641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6E3669C3" w14:textId="146D4B62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6" w:name="Texto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6"/>
          </w:p>
        </w:tc>
        <w:tc>
          <w:tcPr>
            <w:tcW w:w="2396" w:type="dxa"/>
            <w:tcBorders>
              <w:left w:val="single" w:sz="18" w:space="0" w:color="auto"/>
              <w:bottom w:val="single" w:sz="4" w:space="0" w:color="auto"/>
            </w:tcBorders>
          </w:tcPr>
          <w:p w14:paraId="388448F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45F0E229" w14:textId="4889A532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7" w:name="Texto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7"/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452106FA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Nacionalidad</w:t>
            </w:r>
          </w:p>
          <w:p w14:paraId="1F15749F" w14:textId="0D3D12BC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8" w:name="Texto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8"/>
          </w:p>
        </w:tc>
      </w:tr>
      <w:tr w:rsidR="00844C5D" w:rsidRPr="00844C5D" w14:paraId="53E5C1BB" w14:textId="77777777" w:rsidTr="00844C5D">
        <w:trPr>
          <w:trHeight w:val="70"/>
        </w:trPr>
        <w:tc>
          <w:tcPr>
            <w:tcW w:w="819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735738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3045FA3A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A9E55F" wp14:editId="29D15F54">
                <wp:simplePos x="0" y="0"/>
                <wp:positionH relativeFrom="column">
                  <wp:posOffset>-509270</wp:posOffset>
                </wp:positionH>
                <wp:positionV relativeFrom="paragraph">
                  <wp:posOffset>354965</wp:posOffset>
                </wp:positionV>
                <wp:extent cx="174625" cy="0"/>
                <wp:effectExtent l="38100" t="38100" r="53975" b="95250"/>
                <wp:wrapNone/>
                <wp:docPr id="292" name="2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6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C01396" id="292 Conector recto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1pt,27.95pt" to="-26.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042F00E" wp14:editId="0300416D">
                <wp:simplePos x="0" y="0"/>
                <wp:positionH relativeFrom="page">
                  <wp:posOffset>719455</wp:posOffset>
                </wp:positionH>
                <wp:positionV relativeFrom="paragraph">
                  <wp:posOffset>243205</wp:posOffset>
                </wp:positionV>
                <wp:extent cx="1160780" cy="238125"/>
                <wp:effectExtent l="0" t="0" r="20320" b="28575"/>
                <wp:wrapNone/>
                <wp:docPr id="29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F9B908" w14:textId="77777777" w:rsidR="00E055E3" w:rsidRPr="00172373" w:rsidRDefault="00893DE5" w:rsidP="00E055E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Nacimiento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2F00E" id="_x0000_s1027" style="position:absolute;margin-left:56.65pt;margin-top:19.15pt;width:91.4pt;height:18.7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DF9B908" w14:textId="77777777" w:rsidR="00E055E3" w:rsidRPr="00172373" w:rsidRDefault="00893DE5" w:rsidP="00E055E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Nacimiento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79D4E01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DA9B22" wp14:editId="4C7E4B75">
                <wp:simplePos x="0" y="0"/>
                <wp:positionH relativeFrom="column">
                  <wp:posOffset>804545</wp:posOffset>
                </wp:positionH>
                <wp:positionV relativeFrom="paragraph">
                  <wp:posOffset>84455</wp:posOffset>
                </wp:positionV>
                <wp:extent cx="262890" cy="0"/>
                <wp:effectExtent l="38100" t="38100" r="60960" b="95250"/>
                <wp:wrapNone/>
                <wp:docPr id="293" name="29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762A8B" id="293 Conector recto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35pt,6.65pt" to="84.0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060"/>
        <w:gridCol w:w="2293"/>
        <w:gridCol w:w="2846"/>
      </w:tblGrid>
      <w:tr w:rsidR="00844C5D" w:rsidRPr="00844C5D" w14:paraId="75D827B1" w14:textId="77777777" w:rsidTr="0085213A">
        <w:trPr>
          <w:cantSplit/>
          <w:trHeight w:hRule="exact" w:val="561"/>
        </w:trPr>
        <w:tc>
          <w:tcPr>
            <w:tcW w:w="3060" w:type="dxa"/>
          </w:tcPr>
          <w:p w14:paraId="38C6220E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24153493" w14:textId="36F17B96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bookmarkStart w:id="9" w:name="Texto1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9"/>
          </w:p>
        </w:tc>
        <w:tc>
          <w:tcPr>
            <w:tcW w:w="2293" w:type="dxa"/>
          </w:tcPr>
          <w:p w14:paraId="5C8EBBC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6AC77D7D" w14:textId="2CB16B12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10" w:name="Texto14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0"/>
          </w:p>
        </w:tc>
        <w:tc>
          <w:tcPr>
            <w:tcW w:w="2846" w:type="dxa"/>
          </w:tcPr>
          <w:p w14:paraId="02261256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099A0C57" w14:textId="49A40871" w:rsidR="00844C5D" w:rsidRPr="002205C5" w:rsidRDefault="000E7094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bookmarkStart w:id="11" w:name="Texto15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1"/>
          </w:p>
        </w:tc>
      </w:tr>
      <w:tr w:rsidR="00844C5D" w:rsidRPr="00844C5D" w14:paraId="5924FA14" w14:textId="77777777" w:rsidTr="0085213A">
        <w:trPr>
          <w:cantSplit/>
          <w:trHeight w:hRule="exact" w:val="561"/>
        </w:trPr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0077AA14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09C4847B" w14:textId="5CBAD39F" w:rsidR="00844C5D" w:rsidRPr="002205C5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6"/>
                  <w:enabled/>
                  <w:calcOnExit w:val="0"/>
                  <w:textInput>
                    <w:maxLength w:val="47"/>
                    <w:format w:val="UPPERCASE"/>
                  </w:textInput>
                </w:ffData>
              </w:fldChar>
            </w:r>
            <w:bookmarkStart w:id="12" w:name="Texto1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2"/>
          </w:p>
        </w:tc>
        <w:tc>
          <w:tcPr>
            <w:tcW w:w="2846" w:type="dxa"/>
            <w:tcBorders>
              <w:bottom w:val="single" w:sz="4" w:space="0" w:color="auto"/>
            </w:tcBorders>
          </w:tcPr>
          <w:p w14:paraId="531B138A" w14:textId="31FCBEF2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 xml:space="preserve">Teléfono </w:t>
            </w:r>
            <w:r w:rsidR="00E30C2F">
              <w:rPr>
                <w:i/>
                <w:sz w:val="16"/>
                <w:szCs w:val="16"/>
              </w:rPr>
              <w:t>móvil</w:t>
            </w:r>
          </w:p>
          <w:p w14:paraId="50C96498" w14:textId="1529110C" w:rsidR="00844C5D" w:rsidRPr="002205C5" w:rsidRDefault="000E7094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3" w:name="Texto1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3"/>
          </w:p>
        </w:tc>
      </w:tr>
      <w:tr w:rsidR="00844C5D" w:rsidRPr="00844C5D" w14:paraId="7FAFBA7A" w14:textId="77777777" w:rsidTr="00844C5D">
        <w:trPr>
          <w:trHeight w:val="70"/>
        </w:trPr>
        <w:tc>
          <w:tcPr>
            <w:tcW w:w="5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AA974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63BF54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1391C6AB" w14:textId="77777777" w:rsidR="00893DE5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2421ABC3" wp14:editId="3AC70CAA">
                <wp:simplePos x="0" y="0"/>
                <wp:positionH relativeFrom="page">
                  <wp:posOffset>804545</wp:posOffset>
                </wp:positionH>
                <wp:positionV relativeFrom="paragraph">
                  <wp:posOffset>276860</wp:posOffset>
                </wp:positionV>
                <wp:extent cx="1160780" cy="238125"/>
                <wp:effectExtent l="0" t="0" r="20320" b="28575"/>
                <wp:wrapNone/>
                <wp:docPr id="294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E633FB8" w14:textId="77777777" w:rsidR="006F16EA" w:rsidRPr="00172373" w:rsidRDefault="006F16EA" w:rsidP="006F16E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Domicilio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1ABC3" id="_x0000_s1028" style="position:absolute;margin-left:63.35pt;margin-top:21.8pt;width:91.4pt;height:18.75pt;z-index: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E633FB8" w14:textId="77777777" w:rsidR="006F16EA" w:rsidRPr="00172373" w:rsidRDefault="006F16EA" w:rsidP="006F16EA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Domicilio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A7F5AC5" w14:textId="77777777" w:rsidR="00844C5D" w:rsidRP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13DB1C6" wp14:editId="36D9AE81">
                <wp:simplePos x="0" y="0"/>
                <wp:positionH relativeFrom="column">
                  <wp:posOffset>-480060</wp:posOffset>
                </wp:positionH>
                <wp:positionV relativeFrom="paragraph">
                  <wp:posOffset>116205</wp:posOffset>
                </wp:positionV>
                <wp:extent cx="180975" cy="0"/>
                <wp:effectExtent l="38100" t="38100" r="66675" b="95250"/>
                <wp:wrapNone/>
                <wp:docPr id="295" name="29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604763" id="295 Conector recto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7.8pt,9.15pt" to="-23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8085FD5" wp14:editId="545152EF">
                <wp:simplePos x="0" y="0"/>
                <wp:positionH relativeFrom="column">
                  <wp:posOffset>872490</wp:posOffset>
                </wp:positionH>
                <wp:positionV relativeFrom="paragraph">
                  <wp:posOffset>116840</wp:posOffset>
                </wp:positionV>
                <wp:extent cx="196215" cy="0"/>
                <wp:effectExtent l="38100" t="38100" r="70485" b="95250"/>
                <wp:wrapNone/>
                <wp:docPr id="296" name="29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B2EACC" id="296 Conector recto" o:spid="_x0000_s1026" style="position:absolute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8.7pt,9.2pt" to="84.1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62CA30CC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296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844C5D" w:rsidRPr="00844C5D" w14:paraId="76B86C61" w14:textId="77777777" w:rsidTr="0085213A">
        <w:trPr>
          <w:cantSplit/>
          <w:trHeight w:hRule="exact" w:val="561"/>
        </w:trPr>
        <w:tc>
          <w:tcPr>
            <w:tcW w:w="4513" w:type="dxa"/>
          </w:tcPr>
          <w:p w14:paraId="01BEFE45" w14:textId="77777777" w:rsidR="00844C5D" w:rsidRPr="00844C5D" w:rsidRDefault="00844C5D" w:rsidP="00844C5D">
            <w:pPr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¿Cuántos</w:t>
            </w:r>
            <w:r w:rsidRPr="00844C5D">
              <w:rPr>
                <w:rFonts w:ascii="Arial" w:hAnsi="Arial"/>
                <w:i/>
                <w:spacing w:val="-3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hermanos/as</w:t>
            </w:r>
            <w:r w:rsidRPr="00844C5D">
              <w:rPr>
                <w:rFonts w:ascii="Arial" w:hAns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son,</w:t>
            </w:r>
            <w:r w:rsidRPr="00844C5D">
              <w:rPr>
                <w:rFonts w:ascii="Arial" w:hAns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él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/</w:t>
            </w:r>
            <w:r w:rsidRPr="00844C5D">
              <w:rPr>
                <w:rFonts w:ascii="Arial" w:hAnsi="Arial"/>
                <w:i/>
                <w:spacing w:val="-2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ella</w:t>
            </w:r>
            <w:r w:rsidRPr="00844C5D">
              <w:rPr>
                <w:rFonts w:ascii="Arial" w:hAnsi="Arial"/>
                <w:i/>
                <w:spacing w:val="-4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>incluido?</w:t>
            </w:r>
          </w:p>
          <w:p w14:paraId="172D4FB9" w14:textId="1B30414D" w:rsidR="00844C5D" w:rsidRPr="00C12D1A" w:rsidRDefault="00844C5D" w:rsidP="000E7094">
            <w:pPr>
              <w:rPr>
                <w:b/>
                <w:bCs/>
                <w:iCs/>
              </w:rPr>
            </w:pP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="000E7094">
              <w:rPr>
                <w:b/>
                <w:bCs/>
                <w:iCs/>
              </w:rPr>
              <w:fldChar w:fldCharType="begin">
                <w:ffData>
                  <w:name w:val="Texto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4" w:name="Texto5"/>
            <w:r w:rsidR="000E7094">
              <w:rPr>
                <w:b/>
                <w:bCs/>
                <w:iCs/>
              </w:rPr>
              <w:instrText xml:space="preserve"> FORMTEXT </w:instrText>
            </w:r>
            <w:r w:rsidR="000E7094">
              <w:rPr>
                <w:b/>
                <w:bCs/>
                <w:iCs/>
              </w:rPr>
            </w:r>
            <w:r w:rsidR="000E7094">
              <w:rPr>
                <w:b/>
                <w:bCs/>
                <w:iCs/>
              </w:rPr>
              <w:fldChar w:fldCharType="separate"/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</w:rPr>
              <w:fldChar w:fldCharType="end"/>
            </w:r>
            <w:bookmarkEnd w:id="14"/>
          </w:p>
        </w:tc>
        <w:tc>
          <w:tcPr>
            <w:tcW w:w="3686" w:type="dxa"/>
          </w:tcPr>
          <w:p w14:paraId="40581798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Orden</w:t>
            </w:r>
            <w:r w:rsidRPr="00844C5D">
              <w:rPr>
                <w:rFonts w:ascii="Arial"/>
                <w:i/>
                <w:spacing w:val="-7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que</w:t>
            </w:r>
            <w:r w:rsidRPr="00844C5D">
              <w:rPr>
                <w:rFonts w:asci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ocupa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entre</w:t>
            </w:r>
            <w:r w:rsidRPr="00844C5D">
              <w:rPr>
                <w:rFonts w:asci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los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spacing w:val="-2"/>
                <w:w w:val="80"/>
                <w:sz w:val="16"/>
                <w:szCs w:val="16"/>
              </w:rPr>
              <w:t>hermanos/as</w:t>
            </w:r>
            <w:r w:rsidRPr="00844C5D">
              <w:rPr>
                <w:i/>
                <w:sz w:val="16"/>
                <w:szCs w:val="16"/>
              </w:rPr>
              <w:t xml:space="preserve"> </w:t>
            </w:r>
          </w:p>
          <w:p w14:paraId="0E8DF338" w14:textId="6FA1FBEB" w:rsidR="00844C5D" w:rsidRPr="00C12D1A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5" w:name="Texto1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5"/>
          </w:p>
        </w:tc>
      </w:tr>
      <w:tr w:rsidR="00844C5D" w:rsidRPr="00844C5D" w14:paraId="14D271DD" w14:textId="77777777" w:rsidTr="0085213A">
        <w:trPr>
          <w:cantSplit/>
          <w:trHeight w:hRule="exact" w:val="624"/>
        </w:trPr>
        <w:tc>
          <w:tcPr>
            <w:tcW w:w="4513" w:type="dxa"/>
            <w:tcBorders>
              <w:bottom w:val="single" w:sz="4" w:space="0" w:color="auto"/>
            </w:tcBorders>
          </w:tcPr>
          <w:p w14:paraId="1C22B88E" w14:textId="77777777" w:rsidR="00844C5D" w:rsidRPr="00844C5D" w:rsidRDefault="00844C5D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 caso de ser familia numerosa</w:t>
            </w:r>
          </w:p>
          <w:p w14:paraId="7B0EE80A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Número del Título:</w:t>
            </w:r>
          </w:p>
          <w:p w14:paraId="05E8BA47" w14:textId="01B75C5E" w:rsidR="00844C5D" w:rsidRPr="00C12D1A" w:rsidRDefault="000E7094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4C3EE5F9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Fecha de caducidad:</w:t>
            </w:r>
          </w:p>
          <w:p w14:paraId="2409536E" w14:textId="782C8596" w:rsidR="00844C5D" w:rsidRPr="00C12D1A" w:rsidRDefault="000E7094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9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16" w:name="Texto1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6"/>
          </w:p>
        </w:tc>
      </w:tr>
      <w:tr w:rsidR="00BB4FE2" w:rsidRPr="00844C5D" w14:paraId="473B1600" w14:textId="77777777" w:rsidTr="00BB4FE2">
        <w:trPr>
          <w:trHeight w:val="70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6E906" w14:textId="77777777" w:rsidR="00BB4FE2" w:rsidRPr="00844C5D" w:rsidRDefault="00BB4FE2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67ECB" w14:textId="77777777" w:rsidR="00BB4FE2" w:rsidRPr="00844C5D" w:rsidRDefault="00BB4FE2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40C7D930" w14:textId="77777777" w:rsidR="006F16EA" w:rsidRPr="00844C5D" w:rsidRDefault="002205C5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4EE76B85" wp14:editId="1F14BF36">
                <wp:simplePos x="0" y="0"/>
                <wp:positionH relativeFrom="page">
                  <wp:posOffset>-2249805</wp:posOffset>
                </wp:positionH>
                <wp:positionV relativeFrom="paragraph">
                  <wp:posOffset>508634</wp:posOffset>
                </wp:positionV>
                <wp:extent cx="5396865" cy="238125"/>
                <wp:effectExtent l="7620" t="0" r="20955" b="20955"/>
                <wp:wrapNone/>
                <wp:docPr id="6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39686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CAC6E8A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</w:rPr>
                              <w:t>ALUMNO/A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76B85" id="_x0000_s1029" style="position:absolute;margin-left:-177.15pt;margin-top:40.05pt;width:424.95pt;height:18.75pt;rotation:-90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CAC6E8A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</w:rPr>
                        <w:t>ALUMNO/A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79F831B0" wp14:editId="41971A2F">
                <wp:simplePos x="0" y="0"/>
                <wp:positionH relativeFrom="page">
                  <wp:posOffset>787400</wp:posOffset>
                </wp:positionH>
                <wp:positionV relativeFrom="paragraph">
                  <wp:posOffset>319405</wp:posOffset>
                </wp:positionV>
                <wp:extent cx="1160780" cy="238125"/>
                <wp:effectExtent l="0" t="0" r="20320" b="28575"/>
                <wp:wrapNone/>
                <wp:docPr id="29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240498" w14:textId="77777777" w:rsidR="0089724F" w:rsidRPr="00172373" w:rsidRDefault="0089724F" w:rsidP="0089724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Familiares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831B0" id="_x0000_s1030" style="position:absolute;margin-left:62pt;margin-top:25.15pt;width:91.4pt;height:18.75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9240498" w14:textId="77777777" w:rsidR="0089724F" w:rsidRPr="00172373" w:rsidRDefault="0089724F" w:rsidP="0089724F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Familiares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DE3E273" w14:textId="77777777" w:rsidR="006F16EA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D4509E" wp14:editId="5825AB8B">
                <wp:simplePos x="0" y="0"/>
                <wp:positionH relativeFrom="column">
                  <wp:posOffset>871220</wp:posOffset>
                </wp:positionH>
                <wp:positionV relativeFrom="paragraph">
                  <wp:posOffset>154940</wp:posOffset>
                </wp:positionV>
                <wp:extent cx="193040" cy="0"/>
                <wp:effectExtent l="38100" t="38100" r="73660" b="95250"/>
                <wp:wrapNone/>
                <wp:docPr id="299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F5FA89" id="299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6pt,12.2pt" to="83.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32CDC9" wp14:editId="100D6D24">
                <wp:simplePos x="0" y="0"/>
                <wp:positionH relativeFrom="column">
                  <wp:posOffset>-508634</wp:posOffset>
                </wp:positionH>
                <wp:positionV relativeFrom="paragraph">
                  <wp:posOffset>146049</wp:posOffset>
                </wp:positionV>
                <wp:extent cx="228600" cy="9525"/>
                <wp:effectExtent l="38100" t="38100" r="76200" b="85725"/>
                <wp:wrapNone/>
                <wp:docPr id="301" name="30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95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A16FC5" id="301 Conector recto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1.5pt" to="-22.0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3A7331B7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70470E72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-67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BB4FE2" w:rsidRPr="00844C5D" w14:paraId="7CE12EF7" w14:textId="77777777" w:rsidTr="0085213A">
        <w:trPr>
          <w:cantSplit/>
          <w:trHeight w:hRule="exact" w:val="561"/>
        </w:trPr>
        <w:tc>
          <w:tcPr>
            <w:tcW w:w="8199" w:type="dxa"/>
            <w:gridSpan w:val="2"/>
          </w:tcPr>
          <w:p w14:paraId="71022ADD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la Seguridad Social, si dispone de él </w:t>
            </w:r>
          </w:p>
          <w:p w14:paraId="7B335F6F" w14:textId="6262F584" w:rsidR="00BB4FE2" w:rsidRPr="00C12D1A" w:rsidRDefault="000E7094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0"/>
                  <w:enabled/>
                  <w:calcOnExit w:val="0"/>
                  <w:textInput>
                    <w:maxLength w:val="50"/>
                    <w:format w:val="UPPERCASE"/>
                  </w:textInput>
                </w:ffData>
              </w:fldChar>
            </w:r>
            <w:bookmarkStart w:id="17" w:name="Texto20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7"/>
          </w:p>
        </w:tc>
      </w:tr>
      <w:tr w:rsidR="00BB4FE2" w:rsidRPr="00844C5D" w14:paraId="465EECD8" w14:textId="77777777" w:rsidTr="0085213A">
        <w:trPr>
          <w:cantSplit/>
          <w:trHeight w:hRule="exact" w:val="561"/>
        </w:trPr>
        <w:tc>
          <w:tcPr>
            <w:tcW w:w="4513" w:type="dxa"/>
            <w:tcBorders>
              <w:bottom w:val="single" w:sz="4" w:space="0" w:color="auto"/>
            </w:tcBorders>
          </w:tcPr>
          <w:p w14:paraId="65D3AD7E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Entidad de seguro médico</w:t>
            </w:r>
          </w:p>
          <w:p w14:paraId="04B3AD0B" w14:textId="5449CF3A" w:rsidR="00BB4FE2" w:rsidRPr="00B72A23" w:rsidRDefault="000E7094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1"/>
                  <w:enabled/>
                  <w:calcOnExit w:val="0"/>
                  <w:textInput>
                    <w:maxLength w:val="47"/>
                    <w:format w:val="UPPERCASE"/>
                  </w:textInput>
                </w:ffData>
              </w:fldChar>
            </w:r>
            <w:bookmarkStart w:id="18" w:name="Texto21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18"/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7C02328B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tarjeta sanitaria </w:t>
            </w:r>
          </w:p>
          <w:p w14:paraId="7B59FD7F" w14:textId="666E5BAA" w:rsidR="00BB4FE2" w:rsidRPr="00B72A23" w:rsidRDefault="000E7094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38"/>
                  </w:textInput>
                </w:ffData>
              </w:fldChar>
            </w:r>
            <w:bookmarkStart w:id="19" w:name="Texto22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19"/>
          </w:p>
        </w:tc>
      </w:tr>
      <w:tr w:rsidR="00BB4FE2" w:rsidRPr="00844C5D" w14:paraId="09AC8807" w14:textId="77777777" w:rsidTr="00BB4FE2">
        <w:trPr>
          <w:trHeight w:val="128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B0F01D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F8539E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3AEB2DCA" w14:textId="77777777" w:rsidR="00F54D28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20BEBD" wp14:editId="79424F7E">
                <wp:simplePos x="0" y="0"/>
                <wp:positionH relativeFrom="column">
                  <wp:posOffset>824865</wp:posOffset>
                </wp:positionH>
                <wp:positionV relativeFrom="paragraph">
                  <wp:posOffset>213360</wp:posOffset>
                </wp:positionV>
                <wp:extent cx="247650" cy="0"/>
                <wp:effectExtent l="38100" t="38100" r="76200" b="95250"/>
                <wp:wrapNone/>
                <wp:docPr id="2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B3C2B1" id="299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95pt,16.8pt" to="84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FF09845" wp14:editId="4C0E86E0">
                <wp:simplePos x="0" y="0"/>
                <wp:positionH relativeFrom="column">
                  <wp:posOffset>-539115</wp:posOffset>
                </wp:positionH>
                <wp:positionV relativeFrom="paragraph">
                  <wp:posOffset>215900</wp:posOffset>
                </wp:positionV>
                <wp:extent cx="229552" cy="0"/>
                <wp:effectExtent l="38100" t="38100" r="75565" b="95250"/>
                <wp:wrapNone/>
                <wp:docPr id="12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D8A829" id="299 Conector recto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45pt,17pt" to="-24.4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64592A4C" wp14:editId="4BB8872A">
                <wp:simplePos x="0" y="0"/>
                <wp:positionH relativeFrom="page">
                  <wp:posOffset>744855</wp:posOffset>
                </wp:positionH>
                <wp:positionV relativeFrom="paragraph">
                  <wp:posOffset>85725</wp:posOffset>
                </wp:positionV>
                <wp:extent cx="1160780" cy="238125"/>
                <wp:effectExtent l="0" t="0" r="20320" b="28575"/>
                <wp:wrapNone/>
                <wp:docPr id="30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E5BB211" w14:textId="77777777" w:rsidR="00387E04" w:rsidRPr="00172373" w:rsidRDefault="00387E04" w:rsidP="00387E04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Sanitarios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92A4C" id="_x0000_s1031" style="position:absolute;margin-left:58.65pt;margin-top:6.75pt;width:91.4pt;height:18.75pt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E5BB211" w14:textId="77777777" w:rsidR="00387E04" w:rsidRPr="00172373" w:rsidRDefault="00387E04" w:rsidP="00387E04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Sanitarios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486F87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54EB8361" w14:textId="77777777" w:rsidR="00387E04" w:rsidRPr="00844C5D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264322" wp14:editId="33EA1FE8">
                <wp:simplePos x="0" y="0"/>
                <wp:positionH relativeFrom="column">
                  <wp:posOffset>-504825</wp:posOffset>
                </wp:positionH>
                <wp:positionV relativeFrom="paragraph">
                  <wp:posOffset>358775</wp:posOffset>
                </wp:positionV>
                <wp:extent cx="142240" cy="0"/>
                <wp:effectExtent l="38100" t="38100" r="67310" b="95250"/>
                <wp:wrapNone/>
                <wp:docPr id="14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2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D217B2" id="299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28.25pt" to="-28.5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37D6D5BC" wp14:editId="47D25318">
                <wp:simplePos x="0" y="0"/>
                <wp:positionH relativeFrom="page">
                  <wp:posOffset>720725</wp:posOffset>
                </wp:positionH>
                <wp:positionV relativeFrom="paragraph">
                  <wp:posOffset>258445</wp:posOffset>
                </wp:positionV>
                <wp:extent cx="1160780" cy="238125"/>
                <wp:effectExtent l="0" t="0" r="20320" b="28575"/>
                <wp:wrapNone/>
                <wp:docPr id="1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C71FAD0" w14:textId="77777777" w:rsidR="00FC5BE8" w:rsidRPr="00172373" w:rsidRDefault="00FC5BE8" w:rsidP="00FC5BE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6D5BC" id="_x0000_s1032" style="position:absolute;margin-left:56.75pt;margin-top:20.35pt;width:91.4pt;height:18.75pt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C71FAD0" w14:textId="77777777" w:rsidR="00FC5BE8" w:rsidRPr="00172373" w:rsidRDefault="00FC5BE8" w:rsidP="00FC5BE8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Contacto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-51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6"/>
        <w:gridCol w:w="1758"/>
        <w:gridCol w:w="4077"/>
      </w:tblGrid>
      <w:tr w:rsidR="00BB4FE2" w:rsidRPr="00844C5D" w14:paraId="4F2DCBD0" w14:textId="77777777" w:rsidTr="0085213A">
        <w:trPr>
          <w:cantSplit/>
          <w:trHeight w:hRule="exact" w:val="510"/>
        </w:trPr>
        <w:tc>
          <w:tcPr>
            <w:tcW w:w="2376" w:type="dxa"/>
            <w:tcBorders>
              <w:bottom w:val="single" w:sz="4" w:space="0" w:color="auto"/>
            </w:tcBorders>
          </w:tcPr>
          <w:p w14:paraId="6A1C0B75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Teléfono móvil del alumno/a:</w:t>
            </w:r>
          </w:p>
          <w:p w14:paraId="50F084EF" w14:textId="1E851C13" w:rsidR="00BB4FE2" w:rsidRPr="00B72A23" w:rsidRDefault="00BB4FE2" w:rsidP="00BB4FE2">
            <w:pPr>
              <w:rPr>
                <w:iCs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0E7094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0E7094">
              <w:rPr>
                <w:b/>
                <w:bCs/>
                <w:iCs/>
              </w:rPr>
              <w:instrText xml:space="preserve"> FORMTEXT </w:instrText>
            </w:r>
            <w:r w:rsidR="000E7094">
              <w:rPr>
                <w:b/>
                <w:bCs/>
                <w:iCs/>
              </w:rPr>
            </w:r>
            <w:r w:rsidR="000E7094">
              <w:rPr>
                <w:b/>
                <w:bCs/>
                <w:iCs/>
              </w:rPr>
              <w:fldChar w:fldCharType="separate"/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</w:rPr>
              <w:fldChar w:fldCharType="end"/>
            </w:r>
          </w:p>
          <w:p w14:paraId="3628A136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5835" w:type="dxa"/>
            <w:gridSpan w:val="2"/>
            <w:tcBorders>
              <w:bottom w:val="single" w:sz="4" w:space="0" w:color="auto"/>
            </w:tcBorders>
          </w:tcPr>
          <w:p w14:paraId="4FBD6D08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Correo del alumno (diferente del @educa.jcyl.es)</w:t>
            </w:r>
          </w:p>
          <w:p w14:paraId="310CB2A2" w14:textId="14BDB35F" w:rsidR="00BB4FE2" w:rsidRPr="00C81560" w:rsidRDefault="00BB4FE2" w:rsidP="000E7094">
            <w:pPr>
              <w:ind w:right="-108"/>
              <w:rPr>
                <w:i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0E7094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  <w:format w:val="UPPERCASE"/>
                  </w:textInput>
                </w:ffData>
              </w:fldChar>
            </w:r>
            <w:r w:rsidR="000E7094">
              <w:rPr>
                <w:b/>
                <w:bCs/>
                <w:iCs/>
              </w:rPr>
              <w:instrText xml:space="preserve"> FORMTEXT </w:instrText>
            </w:r>
            <w:r w:rsidR="000E7094">
              <w:rPr>
                <w:b/>
                <w:bCs/>
                <w:iCs/>
              </w:rPr>
            </w:r>
            <w:r w:rsidR="000E7094">
              <w:rPr>
                <w:b/>
                <w:bCs/>
                <w:iCs/>
              </w:rPr>
              <w:fldChar w:fldCharType="separate"/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  <w:noProof/>
              </w:rPr>
              <w:t> </w:t>
            </w:r>
            <w:r w:rsidR="000E7094">
              <w:rPr>
                <w:b/>
                <w:bCs/>
                <w:iCs/>
              </w:rPr>
              <w:fldChar w:fldCharType="end"/>
            </w:r>
          </w:p>
        </w:tc>
      </w:tr>
      <w:tr w:rsidR="00BB4FE2" w:rsidRPr="00844C5D" w14:paraId="35C82C1A" w14:textId="77777777" w:rsidTr="00BB4FE2">
        <w:trPr>
          <w:trHeight w:val="116"/>
        </w:trPr>
        <w:tc>
          <w:tcPr>
            <w:tcW w:w="4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F0D80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C9334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</w:tbl>
    <w:p w14:paraId="5B509ECF" w14:textId="77777777" w:rsidR="00BB4FE2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CA8DF1" wp14:editId="77B448AA">
                <wp:simplePos x="0" y="0"/>
                <wp:positionH relativeFrom="column">
                  <wp:posOffset>805815</wp:posOffset>
                </wp:positionH>
                <wp:positionV relativeFrom="paragraph">
                  <wp:posOffset>94615</wp:posOffset>
                </wp:positionV>
                <wp:extent cx="276860" cy="0"/>
                <wp:effectExtent l="38100" t="38100" r="66040" b="95250"/>
                <wp:wrapNone/>
                <wp:docPr id="1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8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A9605F" id="299 Conector recto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5pt,7.45pt" to="85.2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9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936"/>
        <w:gridCol w:w="2268"/>
        <w:gridCol w:w="2007"/>
      </w:tblGrid>
      <w:tr w:rsidR="00BB4FE2" w:rsidRPr="00844C5D" w14:paraId="43520A29" w14:textId="77777777" w:rsidTr="0085213A">
        <w:trPr>
          <w:cantSplit/>
          <w:trHeight w:hRule="exact" w:val="510"/>
        </w:trPr>
        <w:tc>
          <w:tcPr>
            <w:tcW w:w="3936" w:type="dxa"/>
          </w:tcPr>
          <w:p w14:paraId="3EE96256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Nombre del Centro en que está ACTUALMENTE escolarizado</w:t>
            </w:r>
          </w:p>
          <w:p w14:paraId="1A6E4FBE" w14:textId="281956F9" w:rsidR="00BB4FE2" w:rsidRPr="00C81560" w:rsidRDefault="000E7094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  <w:p w14:paraId="14F5DEFA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3777E414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Localidad</w:t>
            </w:r>
          </w:p>
          <w:p w14:paraId="0D75A325" w14:textId="6D7CEABB" w:rsidR="00BB4FE2" w:rsidRPr="00C81560" w:rsidRDefault="000E7094" w:rsidP="00BF2EF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0" w:name="Texto1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0"/>
          </w:p>
        </w:tc>
        <w:tc>
          <w:tcPr>
            <w:tcW w:w="2007" w:type="dxa"/>
          </w:tcPr>
          <w:p w14:paraId="750067AE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Provincia</w:t>
            </w:r>
          </w:p>
          <w:p w14:paraId="2B96629E" w14:textId="5771827C" w:rsidR="00BB4FE2" w:rsidRPr="00C81560" w:rsidRDefault="000E7094" w:rsidP="00BB4FE2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1" w:name="Texto12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1"/>
          </w:p>
        </w:tc>
      </w:tr>
      <w:tr w:rsidR="00BB4FE2" w:rsidRPr="00844C5D" w14:paraId="7A3B074A" w14:textId="77777777" w:rsidTr="00D62F49">
        <w:trPr>
          <w:trHeight w:val="410"/>
        </w:trPr>
        <w:tc>
          <w:tcPr>
            <w:tcW w:w="8211" w:type="dxa"/>
            <w:gridSpan w:val="3"/>
            <w:tcBorders>
              <w:bottom w:val="single" w:sz="4" w:space="0" w:color="auto"/>
            </w:tcBorders>
          </w:tcPr>
          <w:p w14:paraId="3D5C9AAA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Centro en el que está ACTUALMENTE escolarizado</w:t>
            </w:r>
          </w:p>
          <w:p w14:paraId="24A64872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Primaria</w:t>
            </w:r>
            <w:r w:rsidRPr="00844C5D">
              <w:rPr>
                <w:i/>
                <w:sz w:val="16"/>
                <w:szCs w:val="16"/>
              </w:rPr>
              <w:t xml:space="preserve">                             </w:t>
            </w:r>
            <w:r w:rsidR="00FF5404">
              <w:rPr>
                <w:i/>
                <w:sz w:val="16"/>
                <w:szCs w:val="16"/>
              </w:rPr>
              <w:t xml:space="preserve">                 </w:t>
            </w:r>
            <w:r w:rsidRPr="00844C5D">
              <w:rPr>
                <w:i/>
                <w:sz w:val="16"/>
                <w:szCs w:val="16"/>
              </w:rPr>
              <w:t xml:space="preserve">   </w:t>
            </w: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Secundaria Obligatoria</w:t>
            </w:r>
          </w:p>
          <w:p w14:paraId="1A360B58" w14:textId="77777777" w:rsidR="00BB4FE2" w:rsidRPr="00FF5404" w:rsidRDefault="00BB4FE2" w:rsidP="00BB4FE2">
            <w:pPr>
              <w:rPr>
                <w:b/>
                <w:bCs/>
                <w:iCs/>
                <w:sz w:val="20"/>
                <w:szCs w:val="20"/>
              </w:rPr>
            </w:pPr>
            <w:r w:rsidRPr="00FF5404">
              <w:rPr>
                <w:iCs/>
                <w:sz w:val="20"/>
                <w:szCs w:val="20"/>
              </w:rPr>
              <w:t xml:space="preserve">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Marcar7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F77F4A">
              <w:rPr>
                <w:b/>
                <w:bCs/>
                <w:iCs/>
                <w:sz w:val="20"/>
                <w:szCs w:val="20"/>
              </w:rPr>
            </w:r>
            <w:r w:rsidR="00F77F4A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2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6º            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Marcar8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F77F4A">
              <w:rPr>
                <w:b/>
                <w:bCs/>
                <w:iCs/>
                <w:sz w:val="20"/>
                <w:szCs w:val="20"/>
              </w:rPr>
            </w:r>
            <w:r w:rsidR="00F77F4A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3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1º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Marcar9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4"/>
            <w:r w:rsidRPr="00FF5404">
              <w:rPr>
                <w:b/>
                <w:bCs/>
                <w:iCs/>
                <w:sz w:val="20"/>
                <w:szCs w:val="20"/>
              </w:rPr>
              <w:t xml:space="preserve">2º          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Marcar10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5"/>
            <w:r w:rsidRPr="00FF5404">
              <w:rPr>
                <w:b/>
                <w:bCs/>
                <w:iCs/>
                <w:sz w:val="20"/>
                <w:szCs w:val="20"/>
              </w:rPr>
              <w:t xml:space="preserve">3º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Marcar11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F77F4A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6"/>
            <w:r w:rsidRPr="00FF5404">
              <w:rPr>
                <w:b/>
                <w:bCs/>
                <w:iCs/>
                <w:sz w:val="20"/>
                <w:szCs w:val="20"/>
              </w:rPr>
              <w:t>4º</w:t>
            </w:r>
            <w:r w:rsidR="004316F6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265DDEDA" w14:textId="77777777" w:rsidR="00BB4FE2" w:rsidRPr="00844C5D" w:rsidRDefault="00BB4FE2" w:rsidP="00BB4FE2">
            <w:pPr>
              <w:tabs>
                <w:tab w:val="left" w:pos="2850"/>
              </w:tabs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  <w:tr w:rsidR="00D62F49" w:rsidRPr="00844C5D" w14:paraId="4C92AE2B" w14:textId="77777777" w:rsidTr="00D62F49">
        <w:trPr>
          <w:trHeight w:val="70"/>
        </w:trPr>
        <w:tc>
          <w:tcPr>
            <w:tcW w:w="82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3A7A1" w14:textId="77777777" w:rsidR="00D62F49" w:rsidRPr="00844C5D" w:rsidRDefault="00D62F49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323089EE" w14:textId="77777777" w:rsidR="009F5A48" w:rsidRPr="00844C5D" w:rsidRDefault="00BB4FE2" w:rsidP="00387E04">
      <w:pPr>
        <w:rPr>
          <w:i/>
          <w:sz w:val="16"/>
          <w:szCs w:val="16"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5A54942C" wp14:editId="79C543E8">
                <wp:simplePos x="0" y="0"/>
                <wp:positionH relativeFrom="page">
                  <wp:posOffset>769620</wp:posOffset>
                </wp:positionH>
                <wp:positionV relativeFrom="paragraph">
                  <wp:posOffset>306705</wp:posOffset>
                </wp:positionV>
                <wp:extent cx="1160780" cy="381000"/>
                <wp:effectExtent l="0" t="0" r="20320" b="19050"/>
                <wp:wrapNone/>
                <wp:docPr id="2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EAE9FF" w14:textId="77777777" w:rsidR="000D6817" w:rsidRPr="00172373" w:rsidRDefault="000D6817" w:rsidP="000D681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Centro de procedencia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4942C" id="_x0000_s1033" style="position:absolute;margin-left:60.6pt;margin-top:24.15pt;width:91.4pt;height:30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FEAE9FF" w14:textId="77777777" w:rsidR="000D6817" w:rsidRPr="00172373" w:rsidRDefault="000D6817" w:rsidP="000D6817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Centro de procedencia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B282EEE" w14:textId="77777777" w:rsidR="000D6817" w:rsidRPr="00844C5D" w:rsidRDefault="00310D15" w:rsidP="005D7B55">
      <w:pPr>
        <w:rPr>
          <w:i/>
          <w:sz w:val="16"/>
          <w:szCs w:val="16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CB1903" wp14:editId="4D8B5A23">
                <wp:simplePos x="0" y="0"/>
                <wp:positionH relativeFrom="column">
                  <wp:posOffset>-504825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ECBDC" id="299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16.4pt" to="-24.7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BB4FE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0DC694" wp14:editId="0988221E">
                <wp:simplePos x="0" y="0"/>
                <wp:positionH relativeFrom="column">
                  <wp:posOffset>880745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EC0278" id="29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35pt,16.4pt" to="84.3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1F9D0E2B" w14:textId="77777777" w:rsidR="000D6817" w:rsidRDefault="000D6817" w:rsidP="005D7B55">
      <w:pPr>
        <w:rPr>
          <w:i/>
        </w:rPr>
      </w:pPr>
    </w:p>
    <w:p w14:paraId="673559D1" w14:textId="77777777" w:rsidR="000D6817" w:rsidRDefault="000D6817" w:rsidP="000D6817">
      <w:pPr>
        <w:rPr>
          <w:i/>
        </w:rPr>
      </w:pPr>
    </w:p>
    <w:tbl>
      <w:tblPr>
        <w:tblStyle w:val="Tablaconcuadrcula"/>
        <w:tblpPr w:leftFromText="141" w:rightFromText="141" w:vertAnchor="text" w:horzAnchor="margin" w:tblpXSpec="right" w:tblpY="118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D62F49" w:rsidRPr="00844C5D" w14:paraId="0325B002" w14:textId="77777777" w:rsidTr="0085213A">
        <w:trPr>
          <w:cantSplit/>
          <w:trHeight w:hRule="exact" w:val="454"/>
        </w:trPr>
        <w:tc>
          <w:tcPr>
            <w:tcW w:w="3096" w:type="dxa"/>
            <w:gridSpan w:val="2"/>
          </w:tcPr>
          <w:p w14:paraId="04C38ABC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5CADFFAC" w14:textId="36A2AB9D" w:rsidR="00D62F49" w:rsidRPr="00C81560" w:rsidRDefault="000E7094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1A365E3A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32C98A66" w14:textId="75181547" w:rsidR="00D62F49" w:rsidRPr="00C81560" w:rsidRDefault="000E7094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78CF2EC9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3F42DD04" w14:textId="1B640778" w:rsidR="00525D7D" w:rsidRPr="00C81560" w:rsidRDefault="000E7094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3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27" w:name="Texto2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7"/>
          </w:p>
        </w:tc>
      </w:tr>
      <w:tr w:rsidR="00525D7D" w:rsidRPr="00844C5D" w14:paraId="607D5A29" w14:textId="77777777" w:rsidTr="0085213A">
        <w:trPr>
          <w:cantSplit/>
          <w:trHeight w:val="419"/>
        </w:trPr>
        <w:tc>
          <w:tcPr>
            <w:tcW w:w="3096" w:type="dxa"/>
            <w:gridSpan w:val="2"/>
          </w:tcPr>
          <w:p w14:paraId="57DDF020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7851ECB1" w14:textId="0354A0AD" w:rsidR="00525D7D" w:rsidRPr="000E7094" w:rsidRDefault="000E7094" w:rsidP="00D62F4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28" w:name="Texto24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8"/>
          </w:p>
        </w:tc>
        <w:tc>
          <w:tcPr>
            <w:tcW w:w="4417" w:type="dxa"/>
            <w:gridSpan w:val="3"/>
          </w:tcPr>
          <w:p w14:paraId="79F236D0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5C2DB4C9" w14:textId="7B94C474" w:rsidR="00525D7D" w:rsidRPr="000E7094" w:rsidRDefault="000E7094" w:rsidP="00D62F49">
            <w:pPr>
              <w:ind w:right="-108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29" w:name="Texto25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9"/>
          </w:p>
        </w:tc>
      </w:tr>
      <w:tr w:rsidR="00D62F49" w:rsidRPr="00844C5D" w14:paraId="0CC3140C" w14:textId="77777777" w:rsidTr="0085213A">
        <w:trPr>
          <w:cantSplit/>
          <w:trHeight w:hRule="exact" w:val="454"/>
        </w:trPr>
        <w:tc>
          <w:tcPr>
            <w:tcW w:w="2660" w:type="dxa"/>
          </w:tcPr>
          <w:p w14:paraId="43F8BA40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380DFD8C" w14:textId="008D303C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(marca X en caso </w:t>
            </w:r>
            <w:proofErr w:type="gramStart"/>
            <w:r>
              <w:rPr>
                <w:i/>
                <w:sz w:val="16"/>
                <w:szCs w:val="16"/>
              </w:rPr>
              <w:t>afirmativo)</w:t>
            </w:r>
            <w:r w:rsidR="00525D7D">
              <w:rPr>
                <w:i/>
                <w:sz w:val="16"/>
                <w:szCs w:val="16"/>
              </w:rPr>
              <w:t xml:space="preserve">   </w:t>
            </w:r>
            <w:proofErr w:type="gramEnd"/>
            <w:r w:rsidR="00525D7D">
              <w:rPr>
                <w:i/>
                <w:sz w:val="16"/>
                <w:szCs w:val="16"/>
              </w:rPr>
              <w:t xml:space="preserve"> </w:t>
            </w:r>
            <w:r w:rsidR="00625DCB" w:rsidRPr="00902E2F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0" w:name="Marcar5"/>
            <w:r w:rsidR="00625DCB" w:rsidRPr="00902E2F">
              <w:rPr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b/>
                <w:sz w:val="20"/>
                <w:szCs w:val="20"/>
              </w:rPr>
            </w:r>
            <w:r w:rsidR="00F77F4A">
              <w:rPr>
                <w:b/>
                <w:sz w:val="20"/>
                <w:szCs w:val="20"/>
              </w:rPr>
              <w:fldChar w:fldCharType="separate"/>
            </w:r>
            <w:r w:rsidR="00625DCB" w:rsidRPr="00902E2F">
              <w:rPr>
                <w:b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4853" w:type="dxa"/>
            <w:gridSpan w:val="4"/>
          </w:tcPr>
          <w:p w14:paraId="0BC4A49A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11EB5907" w14:textId="18E272C3" w:rsidR="00525D7D" w:rsidRPr="00327EB8" w:rsidRDefault="000E7094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bookmarkStart w:id="31" w:name="Texto2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1"/>
          </w:p>
        </w:tc>
      </w:tr>
      <w:tr w:rsidR="00D62F49" w:rsidRPr="00844C5D" w14:paraId="1921A9D1" w14:textId="77777777" w:rsidTr="0085213A">
        <w:trPr>
          <w:cantSplit/>
          <w:trHeight w:hRule="exact" w:val="454"/>
        </w:trPr>
        <w:tc>
          <w:tcPr>
            <w:tcW w:w="3096" w:type="dxa"/>
            <w:gridSpan w:val="2"/>
          </w:tcPr>
          <w:p w14:paraId="32E4D42C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0FAC5E39" w14:textId="16846084" w:rsidR="00525D7D" w:rsidRPr="00DD212E" w:rsidRDefault="000E7094" w:rsidP="00D62F49">
            <w:pPr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32" w:name="Texto27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 w:rsidR="000B733E">
              <w:rPr>
                <w:b/>
                <w:bCs/>
                <w:iCs/>
                <w:sz w:val="18"/>
                <w:szCs w:val="18"/>
              </w:rPr>
              <w:t> </w:t>
            </w:r>
            <w:r w:rsidR="000B733E">
              <w:rPr>
                <w:b/>
                <w:bCs/>
                <w:iCs/>
                <w:sz w:val="18"/>
                <w:szCs w:val="18"/>
              </w:rPr>
              <w:t> </w:t>
            </w:r>
            <w:r w:rsidR="000B733E">
              <w:rPr>
                <w:b/>
                <w:bCs/>
                <w:iCs/>
                <w:sz w:val="18"/>
                <w:szCs w:val="18"/>
              </w:rPr>
              <w:t> </w:t>
            </w:r>
            <w:r w:rsidR="000B733E">
              <w:rPr>
                <w:b/>
                <w:bCs/>
                <w:iCs/>
                <w:sz w:val="18"/>
                <w:szCs w:val="18"/>
              </w:rPr>
              <w:t> </w:t>
            </w:r>
            <w:r w:rsidR="000B733E">
              <w:rPr>
                <w:b/>
                <w:bCs/>
                <w:iCs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1888" w:type="dxa"/>
          </w:tcPr>
          <w:p w14:paraId="62A77A0F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4E028AFB" w14:textId="63D57C46" w:rsidR="00525D7D" w:rsidRPr="00DD212E" w:rsidRDefault="000E7094" w:rsidP="00D62F49">
            <w:pPr>
              <w:ind w:right="-108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3" w:name="Texto28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3"/>
          </w:p>
        </w:tc>
        <w:tc>
          <w:tcPr>
            <w:tcW w:w="2529" w:type="dxa"/>
            <w:gridSpan w:val="2"/>
          </w:tcPr>
          <w:p w14:paraId="529AB0D9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137F63BB" w14:textId="2A6A2D07" w:rsidR="00525D7D" w:rsidRPr="00327EB8" w:rsidRDefault="000E7094" w:rsidP="00D62F49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4" w:name="Texto29"/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  <w:bookmarkEnd w:id="34"/>
          </w:p>
        </w:tc>
      </w:tr>
    </w:tbl>
    <w:p w14:paraId="3B7C8933" w14:textId="77777777" w:rsidR="00625DCB" w:rsidRDefault="00625DCB" w:rsidP="00625DCB">
      <w:pPr>
        <w:rPr>
          <w:rFonts w:ascii="MS Gothic" w:eastAsia="MS Gothic" w:hAnsi="MS Gothic"/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91803C" wp14:editId="56F1657F">
                <wp:simplePos x="0" y="0"/>
                <wp:positionH relativeFrom="column">
                  <wp:posOffset>-165735</wp:posOffset>
                </wp:positionH>
                <wp:positionV relativeFrom="paragraph">
                  <wp:posOffset>254000</wp:posOffset>
                </wp:positionV>
                <wp:extent cx="647700" cy="600075"/>
                <wp:effectExtent l="0" t="0" r="19050" b="28575"/>
                <wp:wrapNone/>
                <wp:docPr id="30" name="Diagrama de flujo: co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F6B0C8" w14:textId="77777777" w:rsidR="00D62F49" w:rsidRPr="00D62F49" w:rsidRDefault="00D62F49" w:rsidP="00D62F49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1803C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30" o:spid="_x0000_s1034" type="#_x0000_t120" style="position:absolute;margin-left:-13.05pt;margin-top:20pt;width:51pt;height:4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" fillcolor="white [3201]" strokecolor="black [3213]" strokeweight="2pt">
                <v:textbox>
                  <w:txbxContent>
                    <w:p w14:paraId="3BF6B0C8" w14:textId="77777777" w:rsidR="00D62F49" w:rsidRPr="00D62F49" w:rsidRDefault="00D62F49" w:rsidP="00D62F49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1º</w:t>
                      </w:r>
                    </w:p>
                  </w:txbxContent>
                </v:textbox>
              </v:shape>
            </w:pict>
          </mc:Fallback>
        </mc:AlternateContent>
      </w:r>
    </w:p>
    <w:p w14:paraId="33A82DF0" w14:textId="77777777" w:rsidR="00731DF8" w:rsidRPr="00625DCB" w:rsidRDefault="00155F1B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902E2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CFA1F7" wp14:editId="098538A1">
                <wp:simplePos x="0" y="0"/>
                <wp:positionH relativeFrom="column">
                  <wp:posOffset>-508634</wp:posOffset>
                </wp:positionH>
                <wp:positionV relativeFrom="paragraph">
                  <wp:posOffset>204470</wp:posOffset>
                </wp:positionV>
                <wp:extent cx="350520" cy="0"/>
                <wp:effectExtent l="38100" t="38100" r="68580" b="95250"/>
                <wp:wrapNone/>
                <wp:docPr id="3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630F64" id="299 Conector recto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6.1pt" to="-12.4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902E2F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Marcar3"/>
      <w:r w:rsidR="00525D7D" w:rsidRPr="00902E2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25D7D" w:rsidRPr="00902E2F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="00525D7D" w:rsidRPr="00902E2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F77F4A">
        <w:rPr>
          <w:rFonts w:ascii="MS Gothic" w:eastAsia="MS Gothic" w:hAnsi="MS Gothic"/>
          <w:b/>
          <w:sz w:val="16"/>
          <w:szCs w:val="16"/>
        </w:rPr>
      </w:r>
      <w:r w:rsidR="00F77F4A">
        <w:rPr>
          <w:rFonts w:ascii="MS Gothic" w:eastAsia="MS Gothic" w:hAnsi="MS Gothic"/>
          <w:b/>
          <w:sz w:val="16"/>
          <w:szCs w:val="16"/>
        </w:rPr>
        <w:fldChar w:fldCharType="separate"/>
      </w:r>
      <w:r w:rsidR="00525D7D" w:rsidRPr="00902E2F">
        <w:rPr>
          <w:rFonts w:ascii="MS Gothic" w:eastAsia="MS Gothic" w:hAnsi="MS Gothic"/>
          <w:b/>
          <w:sz w:val="16"/>
          <w:szCs w:val="16"/>
        </w:rPr>
        <w:fldChar w:fldCharType="end"/>
      </w:r>
      <w:bookmarkEnd w:id="35"/>
      <w:r w:rsidR="00525D7D"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="00525D7D" w:rsidRPr="00625DCB">
        <w:rPr>
          <w:i/>
          <w:sz w:val="18"/>
          <w:szCs w:val="18"/>
        </w:rPr>
        <w:t>Padre</w:t>
      </w:r>
    </w:p>
    <w:p w14:paraId="55F723CE" w14:textId="77777777" w:rsidR="00525D7D" w:rsidRDefault="00155F1B" w:rsidP="00625DCB">
      <w:pPr>
        <w:spacing w:after="0" w:line="240" w:lineRule="auto"/>
        <w:ind w:left="707" w:firstLine="709"/>
        <w:rPr>
          <w:i/>
        </w:rPr>
      </w:pPr>
      <w:r w:rsidRPr="00902E2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DA3F4B" wp14:editId="0DBB130A">
                <wp:simplePos x="0" y="0"/>
                <wp:positionH relativeFrom="column">
                  <wp:posOffset>481965</wp:posOffset>
                </wp:positionH>
                <wp:positionV relativeFrom="paragraph">
                  <wp:posOffset>64770</wp:posOffset>
                </wp:positionV>
                <wp:extent cx="390525" cy="0"/>
                <wp:effectExtent l="38100" t="38100" r="66675" b="95250"/>
                <wp:wrapNone/>
                <wp:docPr id="31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CFFDEF" id="299 Conector recto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5pt,5.1pt" to="68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902E2F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Marcar4"/>
      <w:r w:rsidR="00525D7D"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="00525D7D" w:rsidRPr="00902E2F">
        <w:rPr>
          <w:b/>
          <w:sz w:val="16"/>
          <w:szCs w:val="16"/>
        </w:rPr>
        <w:fldChar w:fldCharType="end"/>
      </w:r>
      <w:bookmarkEnd w:id="36"/>
      <w:r w:rsidR="00525D7D" w:rsidRPr="00902E2F">
        <w:rPr>
          <w:b/>
        </w:rPr>
        <w:t xml:space="preserve"> </w:t>
      </w:r>
      <w:r w:rsidR="00525D7D" w:rsidRPr="00625DCB">
        <w:rPr>
          <w:i/>
          <w:sz w:val="18"/>
          <w:szCs w:val="18"/>
        </w:rPr>
        <w:t>Madre</w:t>
      </w:r>
    </w:p>
    <w:p w14:paraId="05258AF4" w14:textId="77777777" w:rsidR="00525D7D" w:rsidRPr="00625DCB" w:rsidRDefault="00525D7D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902E2F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Marcar1"/>
      <w:r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Pr="00902E2F">
        <w:rPr>
          <w:b/>
          <w:sz w:val="16"/>
          <w:szCs w:val="16"/>
        </w:rPr>
        <w:fldChar w:fldCharType="end"/>
      </w:r>
      <w:bookmarkEnd w:id="37"/>
      <w:r w:rsidRPr="00902E2F">
        <w:rPr>
          <w:b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 w:rsidR="00625DCB">
        <w:rPr>
          <w:i/>
          <w:sz w:val="18"/>
          <w:szCs w:val="18"/>
        </w:rPr>
        <w:t>L.</w:t>
      </w:r>
    </w:p>
    <w:p w14:paraId="0C506273" w14:textId="77777777" w:rsidR="009E2095" w:rsidRDefault="00625DCB" w:rsidP="00452976">
      <w:pPr>
        <w:spacing w:after="0" w:line="240" w:lineRule="auto"/>
        <w:ind w:left="707" w:firstLine="709"/>
        <w:rPr>
          <w:i/>
          <w:sz w:val="16"/>
          <w:szCs w:val="16"/>
        </w:rPr>
      </w:pPr>
      <w:r w:rsidRPr="00902E2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5CD62499" wp14:editId="1E46E3BE">
                <wp:simplePos x="0" y="0"/>
                <wp:positionH relativeFrom="page">
                  <wp:posOffset>-681989</wp:posOffset>
                </wp:positionH>
                <wp:positionV relativeFrom="paragraph">
                  <wp:posOffset>294957</wp:posOffset>
                </wp:positionV>
                <wp:extent cx="2263140" cy="238125"/>
                <wp:effectExtent l="2857" t="0" r="25718" b="25717"/>
                <wp:wrapNone/>
                <wp:docPr id="2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26314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7160F5B" w14:textId="77777777" w:rsidR="00D62F49" w:rsidRPr="00172373" w:rsidRDefault="00D62F49" w:rsidP="00D62F4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PROGENITORES/TUTORES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62499" id="_x0000_s1035" style="position:absolute;left:0;text-align:left;margin-left:-53.7pt;margin-top:23.2pt;width:178.2pt;height:18.75pt;rotation:-90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7160F5B" w14:textId="77777777" w:rsidR="00D62F49" w:rsidRPr="00172373" w:rsidRDefault="00D62F49" w:rsidP="00D62F49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PROGENITORES/TUTORES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5D7D" w:rsidRPr="00902E2F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Marcar2"/>
      <w:r w:rsidR="00525D7D"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="00525D7D" w:rsidRPr="00902E2F">
        <w:rPr>
          <w:b/>
          <w:sz w:val="16"/>
          <w:szCs w:val="16"/>
        </w:rPr>
        <w:fldChar w:fldCharType="end"/>
      </w:r>
      <w:bookmarkEnd w:id="38"/>
      <w:r w:rsidR="00525D7D" w:rsidRPr="00902E2F">
        <w:rPr>
          <w:b/>
          <w:sz w:val="16"/>
          <w:szCs w:val="16"/>
        </w:rPr>
        <w:t xml:space="preserve"> </w:t>
      </w:r>
      <w:r w:rsidR="00DE31B0">
        <w:rPr>
          <w:i/>
          <w:sz w:val="16"/>
          <w:szCs w:val="16"/>
        </w:rPr>
        <w:t>Institc.</w:t>
      </w:r>
    </w:p>
    <w:p w14:paraId="02DD84E9" w14:textId="77777777" w:rsidR="009E2095" w:rsidRDefault="009E2095" w:rsidP="00452976">
      <w:pPr>
        <w:spacing w:after="0" w:line="240" w:lineRule="auto"/>
        <w:ind w:left="707" w:firstLine="709"/>
        <w:rPr>
          <w:i/>
        </w:rPr>
      </w:pPr>
    </w:p>
    <w:p w14:paraId="07409BCA" w14:textId="77777777" w:rsidR="00525D7D" w:rsidRDefault="00A51A94" w:rsidP="00452976">
      <w:pPr>
        <w:spacing w:after="0" w:line="240" w:lineRule="auto"/>
        <w:ind w:left="707" w:firstLine="709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09BA18E" wp14:editId="0D917A8A">
                <wp:simplePos x="0" y="0"/>
                <wp:positionH relativeFrom="column">
                  <wp:posOffset>-114300</wp:posOffset>
                </wp:positionH>
                <wp:positionV relativeFrom="paragraph">
                  <wp:posOffset>304165</wp:posOffset>
                </wp:positionV>
                <wp:extent cx="647700" cy="600075"/>
                <wp:effectExtent l="0" t="0" r="19050" b="28575"/>
                <wp:wrapNone/>
                <wp:docPr id="34" name="Diagrama de flujo: co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BDA9BE5" w14:textId="77777777" w:rsidR="00A51A94" w:rsidRPr="00D62F49" w:rsidRDefault="00A51A94" w:rsidP="00A51A94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BA18E" id="Diagrama de flujo: conector 34" o:spid="_x0000_s1036" type="#_x0000_t120" style="position:absolute;left:0;text-align:left;margin-left:-9pt;margin-top:23.95pt;width:51pt;height:4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" fillcolor="window" strokecolor="windowText" strokeweight="2pt">
                <v:textbox>
                  <w:txbxContent>
                    <w:p w14:paraId="3BDA9BE5" w14:textId="77777777" w:rsidR="00A51A94" w:rsidRPr="00D62F49" w:rsidRDefault="00A51A94" w:rsidP="00A51A94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º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A51A94" w:rsidRPr="00844C5D" w14:paraId="2E196B12" w14:textId="77777777" w:rsidTr="0085213A">
        <w:trPr>
          <w:cantSplit/>
          <w:trHeight w:hRule="exact" w:val="454"/>
        </w:trPr>
        <w:tc>
          <w:tcPr>
            <w:tcW w:w="3096" w:type="dxa"/>
            <w:gridSpan w:val="2"/>
          </w:tcPr>
          <w:p w14:paraId="54A55040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65049D1A" w14:textId="0CB301A7" w:rsidR="00A51A94" w:rsidRPr="00C81560" w:rsidRDefault="000E709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7D0BD4A5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49E9B4DA" w14:textId="63AD0978" w:rsidR="00A51A94" w:rsidRPr="00C81560" w:rsidRDefault="000E709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25CBF33A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1C3EBE5B" w14:textId="45559046" w:rsidR="00A51A94" w:rsidRPr="00C81560" w:rsidRDefault="000E709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3667EFB0" w14:textId="77777777" w:rsidTr="0085213A">
        <w:trPr>
          <w:cantSplit/>
          <w:trHeight w:hRule="exact" w:val="454"/>
        </w:trPr>
        <w:tc>
          <w:tcPr>
            <w:tcW w:w="3096" w:type="dxa"/>
            <w:gridSpan w:val="2"/>
          </w:tcPr>
          <w:p w14:paraId="202D6C5B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9A2983C" w14:textId="0FCAC2E6" w:rsidR="00A51A94" w:rsidRPr="00327EB8" w:rsidRDefault="000E7094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4417" w:type="dxa"/>
            <w:gridSpan w:val="3"/>
          </w:tcPr>
          <w:p w14:paraId="3DB6D99D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2AC72F22" w14:textId="7D053583" w:rsidR="00A51A94" w:rsidRPr="00327EB8" w:rsidRDefault="000E709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6D21BD38" w14:textId="77777777" w:rsidTr="0085213A">
        <w:trPr>
          <w:cantSplit/>
          <w:trHeight w:hRule="exact" w:val="454"/>
        </w:trPr>
        <w:tc>
          <w:tcPr>
            <w:tcW w:w="2660" w:type="dxa"/>
          </w:tcPr>
          <w:p w14:paraId="4C62FF97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0CF416BB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(marca X en caso </w:t>
            </w:r>
            <w:proofErr w:type="gramStart"/>
            <w:r>
              <w:rPr>
                <w:i/>
                <w:sz w:val="16"/>
                <w:szCs w:val="16"/>
              </w:rPr>
              <w:t xml:space="preserve">afirmativo)   </w:t>
            </w:r>
            <w:proofErr w:type="gramEnd"/>
            <w:r>
              <w:rPr>
                <w:i/>
                <w:sz w:val="16"/>
                <w:szCs w:val="16"/>
              </w:rPr>
              <w:t xml:space="preserve"> </w:t>
            </w:r>
            <w:r w:rsidRPr="00902E2F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02E2F">
              <w:rPr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b/>
                <w:sz w:val="20"/>
                <w:szCs w:val="20"/>
              </w:rPr>
            </w:r>
            <w:r w:rsidR="00F77F4A">
              <w:rPr>
                <w:b/>
                <w:sz w:val="20"/>
                <w:szCs w:val="20"/>
              </w:rPr>
              <w:fldChar w:fldCharType="separate"/>
            </w:r>
            <w:r w:rsidRPr="00902E2F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3" w:type="dxa"/>
            <w:gridSpan w:val="4"/>
          </w:tcPr>
          <w:p w14:paraId="0B18B35E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4DA5CFCD" w14:textId="0891285B" w:rsidR="00A51A94" w:rsidRPr="00327EB8" w:rsidRDefault="000E7094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17C89F17" w14:textId="77777777" w:rsidTr="0085213A">
        <w:trPr>
          <w:cantSplit/>
          <w:trHeight w:hRule="exact" w:val="454"/>
        </w:trPr>
        <w:tc>
          <w:tcPr>
            <w:tcW w:w="3096" w:type="dxa"/>
            <w:gridSpan w:val="2"/>
            <w:tcBorders>
              <w:bottom w:val="single" w:sz="4" w:space="0" w:color="auto"/>
            </w:tcBorders>
          </w:tcPr>
          <w:p w14:paraId="4264EDB4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34FFDCA5" w14:textId="3EABDB97" w:rsidR="00A51A94" w:rsidRPr="00327EB8" w:rsidRDefault="000E7094" w:rsidP="00A51A94">
            <w:pPr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56C08001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31FB8CF1" w14:textId="22B737C5" w:rsidR="00A51A94" w:rsidRPr="00327EB8" w:rsidRDefault="000E7094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2529" w:type="dxa"/>
            <w:gridSpan w:val="2"/>
            <w:tcBorders>
              <w:bottom w:val="single" w:sz="4" w:space="0" w:color="auto"/>
            </w:tcBorders>
          </w:tcPr>
          <w:p w14:paraId="1A5AC694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2780EB1E" w14:textId="17C69FD3" w:rsidR="00A51A94" w:rsidRPr="00327EB8" w:rsidRDefault="000E7094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</w:tr>
      <w:tr w:rsidR="00217C6F" w:rsidRPr="00844C5D" w14:paraId="568A9299" w14:textId="77777777" w:rsidTr="00217C6F">
        <w:trPr>
          <w:trHeight w:val="70"/>
        </w:trPr>
        <w:tc>
          <w:tcPr>
            <w:tcW w:w="30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8BE9E2" w14:textId="77777777" w:rsidR="00217C6F" w:rsidRDefault="00217C6F" w:rsidP="00A51A94">
            <w:pPr>
              <w:rPr>
                <w:i/>
                <w:sz w:val="16"/>
                <w:szCs w:val="16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98433E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86795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1D26DEC3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902E2F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r w:rsidRPr="00902E2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Pr="00902E2F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Pr="00902E2F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F77F4A">
        <w:rPr>
          <w:rFonts w:ascii="MS Gothic" w:eastAsia="MS Gothic" w:hAnsi="MS Gothic"/>
          <w:b/>
          <w:sz w:val="16"/>
          <w:szCs w:val="16"/>
        </w:rPr>
      </w:r>
      <w:r w:rsidR="00F77F4A">
        <w:rPr>
          <w:rFonts w:ascii="MS Gothic" w:eastAsia="MS Gothic" w:hAnsi="MS Gothic"/>
          <w:b/>
          <w:sz w:val="16"/>
          <w:szCs w:val="16"/>
        </w:rPr>
        <w:fldChar w:fldCharType="separate"/>
      </w:r>
      <w:r w:rsidRPr="00902E2F">
        <w:rPr>
          <w:rFonts w:ascii="MS Gothic" w:eastAsia="MS Gothic" w:hAnsi="MS Gothic"/>
          <w:b/>
          <w:sz w:val="16"/>
          <w:szCs w:val="16"/>
        </w:rPr>
        <w:fldChar w:fldCharType="end"/>
      </w:r>
      <w:r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Pr="00625DCB">
        <w:rPr>
          <w:i/>
          <w:sz w:val="18"/>
          <w:szCs w:val="18"/>
        </w:rPr>
        <w:t>Padre</w:t>
      </w:r>
    </w:p>
    <w:p w14:paraId="773C96E2" w14:textId="77777777" w:rsidR="00A51A94" w:rsidRDefault="00136E3E" w:rsidP="00A51A94">
      <w:pPr>
        <w:spacing w:after="0" w:line="240" w:lineRule="auto"/>
        <w:ind w:left="707" w:firstLine="709"/>
        <w:rPr>
          <w:i/>
        </w:rPr>
      </w:pPr>
      <w:r w:rsidRPr="00902E2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16AB38" wp14:editId="7DB347D3">
                <wp:simplePos x="0" y="0"/>
                <wp:positionH relativeFrom="column">
                  <wp:posOffset>529590</wp:posOffset>
                </wp:positionH>
                <wp:positionV relativeFrom="paragraph">
                  <wp:posOffset>132715</wp:posOffset>
                </wp:positionV>
                <wp:extent cx="352425" cy="0"/>
                <wp:effectExtent l="38100" t="38100" r="66675" b="95250"/>
                <wp:wrapNone/>
                <wp:docPr id="3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8DED88" id="299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10.45pt" to="69.4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902E2F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D76A9A" wp14:editId="20218704">
                <wp:simplePos x="0" y="0"/>
                <wp:positionH relativeFrom="column">
                  <wp:posOffset>-499110</wp:posOffset>
                </wp:positionH>
                <wp:positionV relativeFrom="paragraph">
                  <wp:posOffset>135255</wp:posOffset>
                </wp:positionV>
                <wp:extent cx="419100" cy="0"/>
                <wp:effectExtent l="38100" t="38100" r="76200" b="95250"/>
                <wp:wrapNone/>
                <wp:docPr id="3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FA60F8" id="299 Conector recto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3pt,10.65pt" to="-6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902E2F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 w:rsidR="00A51A94"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="00A51A94" w:rsidRPr="00902E2F">
        <w:rPr>
          <w:b/>
          <w:sz w:val="16"/>
          <w:szCs w:val="16"/>
        </w:rPr>
        <w:fldChar w:fldCharType="end"/>
      </w:r>
      <w:r w:rsidR="00A51A94">
        <w:rPr>
          <w:i/>
        </w:rPr>
        <w:t xml:space="preserve"> </w:t>
      </w:r>
      <w:r w:rsidR="00A51A94" w:rsidRPr="00625DCB">
        <w:rPr>
          <w:i/>
          <w:sz w:val="18"/>
          <w:szCs w:val="18"/>
        </w:rPr>
        <w:t>Madre</w:t>
      </w:r>
    </w:p>
    <w:p w14:paraId="6A755735" w14:textId="1DD0184C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902E2F">
        <w:rPr>
          <w:b/>
          <w:sz w:val="16"/>
          <w:szCs w:val="16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Pr="00902E2F">
        <w:rPr>
          <w:b/>
          <w:sz w:val="16"/>
          <w:szCs w:val="16"/>
        </w:rPr>
        <w:fldChar w:fldCharType="end"/>
      </w:r>
      <w:r w:rsidRPr="00902E2F">
        <w:rPr>
          <w:b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>
        <w:rPr>
          <w:i/>
          <w:sz w:val="18"/>
          <w:szCs w:val="18"/>
        </w:rPr>
        <w:t>L.</w:t>
      </w:r>
    </w:p>
    <w:p w14:paraId="329F76E1" w14:textId="77777777" w:rsidR="00F8395D" w:rsidRDefault="00A51A94" w:rsidP="00452976">
      <w:pPr>
        <w:ind w:left="708" w:firstLine="708"/>
        <w:rPr>
          <w:i/>
          <w:sz w:val="16"/>
          <w:szCs w:val="16"/>
        </w:rPr>
      </w:pPr>
      <w:r w:rsidRPr="00902E2F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902E2F">
        <w:rPr>
          <w:b/>
          <w:sz w:val="16"/>
          <w:szCs w:val="16"/>
        </w:rPr>
        <w:instrText xml:space="preserve"> FORMCHECKBOX </w:instrText>
      </w:r>
      <w:r w:rsidR="00F77F4A">
        <w:rPr>
          <w:b/>
          <w:sz w:val="16"/>
          <w:szCs w:val="16"/>
        </w:rPr>
      </w:r>
      <w:r w:rsidR="00F77F4A">
        <w:rPr>
          <w:b/>
          <w:sz w:val="16"/>
          <w:szCs w:val="16"/>
        </w:rPr>
        <w:fldChar w:fldCharType="separate"/>
      </w:r>
      <w:r w:rsidRPr="00902E2F">
        <w:rPr>
          <w:b/>
          <w:sz w:val="16"/>
          <w:szCs w:val="16"/>
        </w:rPr>
        <w:fldChar w:fldCharType="end"/>
      </w:r>
      <w:r w:rsidRPr="00625DCB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Institc</w:t>
      </w:r>
    </w:p>
    <w:p w14:paraId="2AA05B6C" w14:textId="77777777" w:rsidR="00731DF8" w:rsidRDefault="00C81560" w:rsidP="00452976">
      <w:pPr>
        <w:ind w:left="708" w:firstLine="708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455B9A" wp14:editId="1CD7F0CC">
                <wp:simplePos x="0" y="0"/>
                <wp:positionH relativeFrom="column">
                  <wp:posOffset>-889635</wp:posOffset>
                </wp:positionH>
                <wp:positionV relativeFrom="paragraph">
                  <wp:posOffset>403225</wp:posOffset>
                </wp:positionV>
                <wp:extent cx="247650" cy="348297"/>
                <wp:effectExtent l="0" t="0" r="19050" b="13970"/>
                <wp:wrapNone/>
                <wp:docPr id="41" name="Flecha: curvada hacia la der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8297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32F21A5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Flecha: curvada hacia la derecha 41" o:spid="_x0000_s1026" type="#_x0000_t102" style="position:absolute;margin-left:-70.05pt;margin-top:31.75pt;width:19.5pt;height:27.4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" adj="13921,19680,16200" fillcolor="black [3200]" strokecolor="black [1600]" strokeweight="2pt"/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323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4"/>
        <w:gridCol w:w="2293"/>
        <w:gridCol w:w="544"/>
        <w:gridCol w:w="2302"/>
      </w:tblGrid>
      <w:tr w:rsidR="00217C6F" w:rsidRPr="00844C5D" w14:paraId="569C2029" w14:textId="77777777" w:rsidTr="00D9502D">
        <w:trPr>
          <w:trHeight w:hRule="exact" w:val="561"/>
        </w:trPr>
        <w:tc>
          <w:tcPr>
            <w:tcW w:w="2374" w:type="dxa"/>
          </w:tcPr>
          <w:p w14:paraId="64E01539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039B277E" w14:textId="06025342" w:rsidR="00217C6F" w:rsidRPr="00C81560" w:rsidRDefault="000E709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93" w:type="dxa"/>
          </w:tcPr>
          <w:p w14:paraId="7246C2F2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1FB1A445" w14:textId="367B2267" w:rsidR="00217C6F" w:rsidRPr="00C81560" w:rsidRDefault="000E709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846" w:type="dxa"/>
            <w:gridSpan w:val="2"/>
          </w:tcPr>
          <w:p w14:paraId="7CF7A356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434203E4" w14:textId="35D211EC" w:rsidR="00217C6F" w:rsidRPr="00C81560" w:rsidRDefault="000E7094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217C6F" w:rsidRPr="00844C5D" w14:paraId="6164D4B3" w14:textId="77777777" w:rsidTr="00D9502D">
        <w:trPr>
          <w:trHeight w:hRule="exact" w:val="561"/>
        </w:trPr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14:paraId="3E8AB909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6AE95693" w14:textId="3C9C5C2C" w:rsidR="00217C6F" w:rsidRPr="00C81560" w:rsidRDefault="000E7094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14AB2A1C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Teléfono fijo del domicilio</w:t>
            </w:r>
          </w:p>
          <w:p w14:paraId="057B2C72" w14:textId="6D1D80F6" w:rsidR="00217C6F" w:rsidRPr="00C81560" w:rsidRDefault="000E7094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</w:tbl>
    <w:p w14:paraId="7440B536" w14:textId="77777777" w:rsidR="00D62F49" w:rsidRDefault="00217C6F" w:rsidP="006E4E83">
      <w:pPr>
        <w:rPr>
          <w:i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233D9163" wp14:editId="0BFF3D30">
                <wp:simplePos x="0" y="0"/>
                <wp:positionH relativeFrom="page">
                  <wp:posOffset>485775</wp:posOffset>
                </wp:positionH>
                <wp:positionV relativeFrom="paragraph">
                  <wp:posOffset>260985</wp:posOffset>
                </wp:positionV>
                <wp:extent cx="1226820" cy="400050"/>
                <wp:effectExtent l="0" t="0" r="11430" b="19050"/>
                <wp:wrapNone/>
                <wp:docPr id="3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6820" cy="400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35A99F2" w14:textId="77777777" w:rsidR="00217C6F" w:rsidRPr="00217C6F" w:rsidRDefault="00217C6F" w:rsidP="00217C6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</w:pPr>
                            <w:r w:rsidRPr="00217C6F"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  <w:t>Otra persona autorizada urgencias o recogida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D9163" id="_x0000_s1037" style="position:absolute;margin-left:38.25pt;margin-top:20.55pt;width:96.6pt;height:31.5pt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035A99F2" w14:textId="77777777" w:rsidR="00217C6F" w:rsidRPr="00217C6F" w:rsidRDefault="00217C6F" w:rsidP="00217C6F">
                      <w:pPr>
                        <w:jc w:val="center"/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</w:pPr>
                      <w:r w:rsidRPr="00217C6F"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  <w:t>Otra persona autorizada urgencias o recogida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174BED1" w14:textId="77777777" w:rsidR="00B33334" w:rsidRDefault="00217C6F" w:rsidP="00B33334">
      <w:pPr>
        <w:ind w:left="708" w:firstLine="426"/>
        <w:rPr>
          <w:b/>
          <w:bCs/>
          <w:iCs/>
          <w:sz w:val="16"/>
          <w:szCs w:val="16"/>
        </w:rPr>
      </w:pPr>
      <w:r w:rsidRPr="00217C6F">
        <w:rPr>
          <w:b/>
          <w:bCs/>
          <w:iCs/>
          <w:sz w:val="16"/>
          <w:szCs w:val="16"/>
        </w:rPr>
        <w:t>PARENTESC</w:t>
      </w:r>
      <w:r>
        <w:rPr>
          <w:b/>
          <w:bCs/>
          <w:iCs/>
          <w:sz w:val="16"/>
          <w:szCs w:val="16"/>
        </w:rPr>
        <w:t>O</w:t>
      </w:r>
    </w:p>
    <w:p w14:paraId="26C94ED7" w14:textId="23EC38A7" w:rsidR="00B33334" w:rsidRPr="00C81560" w:rsidRDefault="000E7094" w:rsidP="00B33334">
      <w:pPr>
        <w:ind w:left="708" w:firstLine="426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fldChar w:fldCharType="begin">
          <w:ffData>
            <w:name w:val="Texto30"/>
            <w:enabled/>
            <w:calcOnExit w:val="0"/>
            <w:textInput>
              <w:maxLength w:val="6"/>
              <w:format w:val="UPPERCASE"/>
            </w:textInput>
          </w:ffData>
        </w:fldChar>
      </w:r>
      <w:bookmarkStart w:id="39" w:name="Texto30"/>
      <w:r>
        <w:rPr>
          <w:b/>
          <w:bCs/>
          <w:iCs/>
          <w:sz w:val="20"/>
          <w:szCs w:val="20"/>
        </w:rPr>
        <w:instrText xml:space="preserve"> FORMTEXT </w:instrText>
      </w:r>
      <w:r>
        <w:rPr>
          <w:b/>
          <w:bCs/>
          <w:iCs/>
          <w:sz w:val="20"/>
          <w:szCs w:val="20"/>
        </w:rPr>
      </w:r>
      <w:r>
        <w:rPr>
          <w:b/>
          <w:bCs/>
          <w:iCs/>
          <w:sz w:val="20"/>
          <w:szCs w:val="20"/>
        </w:rPr>
        <w:fldChar w:fldCharType="separate"/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sz w:val="20"/>
          <w:szCs w:val="20"/>
        </w:rPr>
        <w:fldChar w:fldCharType="end"/>
      </w:r>
      <w:bookmarkEnd w:id="39"/>
    </w:p>
    <w:p w14:paraId="13E24BC6" w14:textId="77777777" w:rsidR="00D62F49" w:rsidRPr="00853860" w:rsidRDefault="00483B2D" w:rsidP="00853860">
      <w:pPr>
        <w:ind w:left="708" w:firstLine="426"/>
        <w:rPr>
          <w:b/>
          <w:bCs/>
          <w:iCs/>
          <w:sz w:val="16"/>
          <w:szCs w:val="16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w:lastRenderedPageBreak/>
        <mc:AlternateContent>
          <mc:Choice Requires="wpg">
            <w:drawing>
              <wp:anchor distT="0" distB="0" distL="0" distR="0" simplePos="0" relativeHeight="251693056" behindDoc="0" locked="0" layoutInCell="1" allowOverlap="1" wp14:anchorId="59DB1315" wp14:editId="4477F2C2">
                <wp:simplePos x="0" y="0"/>
                <wp:positionH relativeFrom="page">
                  <wp:posOffset>308610</wp:posOffset>
                </wp:positionH>
                <wp:positionV relativeFrom="paragraph">
                  <wp:posOffset>75565</wp:posOffset>
                </wp:positionV>
                <wp:extent cx="1151254" cy="828675"/>
                <wp:effectExtent l="0" t="0" r="0" b="0"/>
                <wp:wrapNone/>
                <wp:docPr id="4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43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23D067" id="Group 1" o:spid="_x0000_s1026" style="position:absolute;margin-left:24.3pt;margin-top:5.95pt;width:90.65pt;height:65.25pt;z-index:251693056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"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">
                  <v:imagedata r:id="rId11" o:title=""/>
                </v:shape>
                <w10:wrap anchorx="page"/>
              </v:group>
            </w:pict>
          </mc:Fallback>
        </mc:AlternateContent>
      </w:r>
    </w:p>
    <w:tbl>
      <w:tblPr>
        <w:tblStyle w:val="Tablaconcuadrcula"/>
        <w:tblW w:w="0" w:type="auto"/>
        <w:tblInd w:w="98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034"/>
      </w:tblGrid>
      <w:tr w:rsidR="00483B2D" w:rsidRPr="00483B2D" w14:paraId="69784CFD" w14:textId="77777777" w:rsidTr="0090599D">
        <w:tc>
          <w:tcPr>
            <w:tcW w:w="8034" w:type="dxa"/>
            <w:shd w:val="clear" w:color="auto" w:fill="D9D9D9" w:themeFill="background1" w:themeFillShade="D9"/>
            <w:vAlign w:val="center"/>
          </w:tcPr>
          <w:p w14:paraId="6B81B136" w14:textId="77777777" w:rsidR="00483B2D" w:rsidRPr="00483B2D" w:rsidRDefault="00483B2D" w:rsidP="0090599D">
            <w:pPr>
              <w:pStyle w:val="Ttulo"/>
              <w:ind w:left="0" w:right="0"/>
            </w:pPr>
            <w:bookmarkStart w:id="40" w:name="_Hlk204597193"/>
            <w:r w:rsidRPr="00483B2D">
              <w:t xml:space="preserve">1º </w:t>
            </w:r>
            <w:r w:rsidRPr="00483B2D">
              <w:rPr>
                <w:spacing w:val="-2"/>
              </w:rPr>
              <w:t>E.S.O.</w:t>
            </w:r>
          </w:p>
        </w:tc>
      </w:tr>
    </w:tbl>
    <w:p w14:paraId="472E8729" w14:textId="77777777" w:rsidR="00853860" w:rsidRPr="00D073BB" w:rsidRDefault="00853860" w:rsidP="00853860">
      <w:pPr>
        <w:pStyle w:val="Textoindependiente"/>
        <w:rPr>
          <w:rFonts w:ascii="Arial" w:hAnsi="Arial" w:cs="Arial"/>
          <w:b/>
          <w:sz w:val="20"/>
          <w:szCs w:val="20"/>
        </w:rPr>
      </w:pPr>
    </w:p>
    <w:p w14:paraId="5F041665" w14:textId="77777777" w:rsidR="00853860" w:rsidRPr="00D073BB" w:rsidRDefault="00853860" w:rsidP="00853860">
      <w:pPr>
        <w:pStyle w:val="Textoindependiente"/>
        <w:spacing w:before="52"/>
        <w:rPr>
          <w:rFonts w:ascii="Arial" w:hAnsi="Arial" w:cs="Arial"/>
          <w:b/>
          <w:sz w:val="20"/>
          <w:szCs w:val="20"/>
        </w:rPr>
      </w:pPr>
    </w:p>
    <w:p w14:paraId="3ADC0D1D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5104" behindDoc="0" locked="0" layoutInCell="1" allowOverlap="1" wp14:anchorId="48A8C60E" wp14:editId="0DC2EF2A">
                <wp:simplePos x="0" y="0"/>
                <wp:positionH relativeFrom="page">
                  <wp:posOffset>2686050</wp:posOffset>
                </wp:positionH>
                <wp:positionV relativeFrom="paragraph">
                  <wp:posOffset>98425</wp:posOffset>
                </wp:positionV>
                <wp:extent cx="2933700" cy="238125"/>
                <wp:effectExtent l="0" t="0" r="19050" b="28575"/>
                <wp:wrapNone/>
                <wp:docPr id="4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B64B87B" w14:textId="77777777" w:rsidR="00853860" w:rsidRPr="00CF1E8D" w:rsidRDefault="00853860" w:rsidP="00853860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</w:pPr>
                            <w:r w:rsidRPr="00CF1E8D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ELECCIÓN ASIGNATURAS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8C60E" id="_x0000_s1038" style="position:absolute;margin-left:211.5pt;margin-top:7.75pt;width:231pt;height:18.75pt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B64B87B" w14:textId="77777777" w:rsidR="00853860" w:rsidRPr="00CF1E8D" w:rsidRDefault="00853860" w:rsidP="00853860">
                      <w:pPr>
                        <w:jc w:val="center"/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</w:pPr>
                      <w:r w:rsidRPr="00CF1E8D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ELECCIÓN ASIGNATURAS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6EFE502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5C313E8A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6839128A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7089333D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5A7F95B5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0A5DDD34" wp14:editId="11B81298">
                <wp:simplePos x="0" y="0"/>
                <wp:positionH relativeFrom="page">
                  <wp:posOffset>962025</wp:posOffset>
                </wp:positionH>
                <wp:positionV relativeFrom="paragraph">
                  <wp:posOffset>25400</wp:posOffset>
                </wp:positionV>
                <wp:extent cx="2124075" cy="342900"/>
                <wp:effectExtent l="0" t="0" r="28575" b="19050"/>
                <wp:wrapNone/>
                <wp:docPr id="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4075" cy="342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5F702EC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ELEGIR </w:t>
                            </w:r>
                            <w:r w:rsidRPr="000E7094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  <w:t>UNA</w:t>
                            </w: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MATERIA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DDD34" id="_x0000_s1039" style="position:absolute;margin-left:75.75pt;margin-top:2pt;width:167.25pt;height:27pt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5F702EC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ELEGIR </w:t>
                      </w:r>
                      <w:r w:rsidRPr="000E7094">
                        <w:rPr>
                          <w:rFonts w:ascii="Arial Black" w:hAnsi="Arial Black"/>
                          <w:b/>
                          <w:sz w:val="28"/>
                          <w:szCs w:val="28"/>
                        </w:rPr>
                        <w:t>UNA</w:t>
                      </w:r>
                      <w:r>
                        <w:rPr>
                          <w:rFonts w:ascii="Arial Black" w:hAnsi="Arial Black"/>
                          <w:b/>
                        </w:rPr>
                        <w:t xml:space="preserve"> MATERIA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9F25FB" w14:textId="77777777" w:rsidR="00853860" w:rsidRPr="00D073BB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5380F73B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00"/>
        <w:gridCol w:w="3711"/>
        <w:gridCol w:w="709"/>
      </w:tblGrid>
      <w:tr w:rsidR="00803770" w14:paraId="2BF8E0A9" w14:textId="77777777" w:rsidTr="0090599D">
        <w:trPr>
          <w:trHeight w:val="380"/>
        </w:trPr>
        <w:tc>
          <w:tcPr>
            <w:tcW w:w="5211" w:type="dxa"/>
            <w:gridSpan w:val="2"/>
            <w:vAlign w:val="center"/>
          </w:tcPr>
          <w:p w14:paraId="159985C0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Segunda Lengua Extranjera: </w:t>
            </w:r>
            <w:proofErr w:type="gramStart"/>
            <w:r w:rsidR="00673F18">
              <w:rPr>
                <w:rFonts w:ascii="Arial" w:hAnsi="Arial" w:cs="Arial"/>
                <w:b/>
                <w:sz w:val="20"/>
                <w:szCs w:val="20"/>
              </w:rPr>
              <w:t>Francés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DACDF22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Marcar12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1"/>
          </w:p>
        </w:tc>
      </w:tr>
      <w:tr w:rsidR="004764C5" w14:paraId="6FB4AF98" w14:textId="77777777" w:rsidTr="0090599D">
        <w:trPr>
          <w:trHeight w:val="414"/>
        </w:trPr>
        <w:tc>
          <w:tcPr>
            <w:tcW w:w="1500" w:type="dxa"/>
            <w:vMerge w:val="restart"/>
            <w:vAlign w:val="center"/>
          </w:tcPr>
          <w:p w14:paraId="05CF8DE9" w14:textId="6915D7FA" w:rsidR="004764C5" w:rsidRDefault="004764C5" w:rsidP="004764C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764C5">
              <w:rPr>
                <w:rFonts w:ascii="Arial" w:hAnsi="Arial" w:cs="Arial"/>
                <w:b/>
                <w:color w:val="FF0000"/>
                <w:sz w:val="20"/>
                <w:szCs w:val="20"/>
              </w:rPr>
              <w:t>Materias de Refuerzo</w:t>
            </w:r>
            <w:r w:rsidR="00AA209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(1)</w:t>
            </w:r>
          </w:p>
        </w:tc>
        <w:tc>
          <w:tcPr>
            <w:tcW w:w="3711" w:type="dxa"/>
            <w:vAlign w:val="center"/>
          </w:tcPr>
          <w:p w14:paraId="0683E74F" w14:textId="77777777" w:rsidR="004764C5" w:rsidRDefault="004764C5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Conocimiento de las Matemáticas</w:t>
            </w:r>
          </w:p>
        </w:tc>
        <w:tc>
          <w:tcPr>
            <w:tcW w:w="709" w:type="dxa"/>
            <w:vAlign w:val="center"/>
          </w:tcPr>
          <w:p w14:paraId="0D4D7601" w14:textId="77777777" w:rsidR="004764C5" w:rsidRDefault="004764C5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Marcar13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2"/>
          </w:p>
        </w:tc>
      </w:tr>
      <w:tr w:rsidR="004764C5" w14:paraId="3E1972B7" w14:textId="77777777" w:rsidTr="0090599D">
        <w:trPr>
          <w:trHeight w:val="421"/>
        </w:trPr>
        <w:tc>
          <w:tcPr>
            <w:tcW w:w="1500" w:type="dxa"/>
            <w:vMerge/>
          </w:tcPr>
          <w:p w14:paraId="01C15302" w14:textId="77777777" w:rsidR="004764C5" w:rsidRDefault="004764C5" w:rsidP="002D03EF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711" w:type="dxa"/>
            <w:vAlign w:val="center"/>
          </w:tcPr>
          <w:p w14:paraId="709A1FB5" w14:textId="77777777" w:rsidR="004764C5" w:rsidRDefault="004764C5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Conocimiento del Lenguaje</w:t>
            </w:r>
          </w:p>
        </w:tc>
        <w:tc>
          <w:tcPr>
            <w:tcW w:w="709" w:type="dxa"/>
            <w:vAlign w:val="center"/>
          </w:tcPr>
          <w:p w14:paraId="63BF547F" w14:textId="77777777" w:rsidR="004764C5" w:rsidRDefault="004764C5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Marcar14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3"/>
          </w:p>
        </w:tc>
      </w:tr>
    </w:tbl>
    <w:p w14:paraId="7152A381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0A578194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4CAF4EC1" wp14:editId="7C6D234B">
                <wp:simplePos x="0" y="0"/>
                <wp:positionH relativeFrom="page">
                  <wp:posOffset>904875</wp:posOffset>
                </wp:positionH>
                <wp:positionV relativeFrom="paragraph">
                  <wp:posOffset>126365</wp:posOffset>
                </wp:positionV>
                <wp:extent cx="5219700" cy="238125"/>
                <wp:effectExtent l="0" t="0" r="19050" b="28575"/>
                <wp:wrapNone/>
                <wp:docPr id="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80881F4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ENSEÑANZAS DE RELIGIÓN O </w:t>
                            </w:r>
                            <w:r w:rsidR="004764C5">
                              <w:rPr>
                                <w:rFonts w:ascii="Arial Black" w:hAnsi="Arial Black"/>
                                <w:b/>
                              </w:rPr>
                              <w:t>MEDIDAS ATENCIÓN EDUCATIVA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F4EC1" id="_x0000_s1040" style="position:absolute;left:0;text-align:left;margin-left:71.25pt;margin-top:9.95pt;width:411pt;height:18.75pt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380881F4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ENSEÑANZAS DE RELIGIÓN O </w:t>
                      </w:r>
                      <w:r w:rsidR="004764C5">
                        <w:rPr>
                          <w:rFonts w:ascii="Arial Black" w:hAnsi="Arial Black"/>
                          <w:b/>
                        </w:rPr>
                        <w:t>MEDIDAS ATENCIÓN EDUCATIVA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A12CC07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1E2A0A67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50"/>
        <w:gridCol w:w="673"/>
      </w:tblGrid>
      <w:tr w:rsidR="00803770" w14:paraId="2E875D36" w14:textId="77777777" w:rsidTr="0090599D">
        <w:trPr>
          <w:trHeight w:val="380"/>
        </w:trPr>
        <w:tc>
          <w:tcPr>
            <w:tcW w:w="3150" w:type="dxa"/>
            <w:vAlign w:val="center"/>
          </w:tcPr>
          <w:p w14:paraId="4DDDCD6F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Religión Católica </w:t>
            </w:r>
          </w:p>
        </w:tc>
        <w:tc>
          <w:tcPr>
            <w:tcW w:w="673" w:type="dxa"/>
            <w:vAlign w:val="center"/>
          </w:tcPr>
          <w:p w14:paraId="511F081F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Marcar15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4"/>
          </w:p>
        </w:tc>
      </w:tr>
      <w:tr w:rsidR="00803770" w14:paraId="06733459" w14:textId="77777777" w:rsidTr="0090599D">
        <w:trPr>
          <w:trHeight w:val="414"/>
        </w:trPr>
        <w:tc>
          <w:tcPr>
            <w:tcW w:w="3150" w:type="dxa"/>
            <w:vAlign w:val="center"/>
          </w:tcPr>
          <w:p w14:paraId="1A0FB331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Medias Atención Educativa </w:t>
            </w:r>
          </w:p>
        </w:tc>
        <w:tc>
          <w:tcPr>
            <w:tcW w:w="673" w:type="dxa"/>
            <w:vAlign w:val="center"/>
          </w:tcPr>
          <w:p w14:paraId="675A18B8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Marcar16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5"/>
          </w:p>
        </w:tc>
      </w:tr>
    </w:tbl>
    <w:p w14:paraId="0CABE438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395F006D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01EFE4A5" wp14:editId="6B232CBC">
                <wp:simplePos x="0" y="0"/>
                <wp:positionH relativeFrom="page">
                  <wp:posOffset>962025</wp:posOffset>
                </wp:positionH>
                <wp:positionV relativeFrom="paragraph">
                  <wp:posOffset>140970</wp:posOffset>
                </wp:positionV>
                <wp:extent cx="2571750" cy="238125"/>
                <wp:effectExtent l="0" t="0" r="19050" b="28575"/>
                <wp:wrapNone/>
                <wp:docPr id="9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175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523BD97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PROGRAMA QUE SOLICITA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FE4A5" id="_x0000_s1041" style="position:absolute;left:0;text-align:left;margin-left:75.75pt;margin-top:11.1pt;width:202.5pt;height:18.75pt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523BD97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PROGRAMA QUE SOLICITA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CA02566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76C77EB0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98"/>
      </w:tblGrid>
      <w:tr w:rsidR="00853860" w14:paraId="59BBADB1" w14:textId="77777777" w:rsidTr="0090599D">
        <w:trPr>
          <w:trHeight w:val="380"/>
        </w:trPr>
        <w:tc>
          <w:tcPr>
            <w:tcW w:w="5098" w:type="dxa"/>
            <w:vAlign w:val="center"/>
          </w:tcPr>
          <w:p w14:paraId="5E540E76" w14:textId="77777777" w:rsidR="00853860" w:rsidRDefault="0085386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F781B3D" wp14:editId="7DB9D623">
                      <wp:simplePos x="0" y="0"/>
                      <wp:positionH relativeFrom="column">
                        <wp:posOffset>1248410</wp:posOffset>
                      </wp:positionH>
                      <wp:positionV relativeFrom="paragraph">
                        <wp:posOffset>19050</wp:posOffset>
                      </wp:positionV>
                      <wp:extent cx="219075" cy="123825"/>
                      <wp:effectExtent l="0" t="19050" r="47625" b="47625"/>
                      <wp:wrapNone/>
                      <wp:docPr id="10" name="Flecha: a la derecha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6F887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0" o:spid="_x0000_s1026" type="#_x0000_t13" style="position:absolute;margin-left:98.3pt;margin-top:1.5pt;width:17.2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" adj="15496" fillcolor="black [3200]" strokecolor="black [1600]" strokeweight="2pt"/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Sección Lingüística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</w:r>
            <w:r w:rsidR="00F77F4A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BILINGÜE INGLÉS</w:t>
            </w:r>
          </w:p>
        </w:tc>
      </w:tr>
    </w:tbl>
    <w:p w14:paraId="10033D90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675D841E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09A265B1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  <w:r w:rsidRPr="00F4084C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5D58FAE5" wp14:editId="399DF889">
                <wp:simplePos x="0" y="0"/>
                <wp:positionH relativeFrom="page">
                  <wp:posOffset>628649</wp:posOffset>
                </wp:positionH>
                <wp:positionV relativeFrom="paragraph">
                  <wp:posOffset>144145</wp:posOffset>
                </wp:positionV>
                <wp:extent cx="3971925" cy="238125"/>
                <wp:effectExtent l="0" t="0" r="28575" b="28575"/>
                <wp:wrapNone/>
                <wp:docPr id="1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7192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A858C69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DECLARACIONES, AUTORIZACIONES Y FIRMAS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8FAE5" id="_x0000_s1042" style="position:absolute;left:0;text-align:left;margin-left:49.5pt;margin-top:11.35pt;width:312.75pt;height:18.75pt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7A858C69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DECLARACIONES, AUTORIZACIONES Y FIRMAS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623F544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1C8513DD" w14:textId="77777777" w:rsidR="00853860" w:rsidRPr="00F4084C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bCs/>
          <w:i/>
          <w:iCs/>
          <w:sz w:val="20"/>
          <w:szCs w:val="20"/>
        </w:rPr>
      </w:pPr>
    </w:p>
    <w:tbl>
      <w:tblPr>
        <w:tblStyle w:val="Tablaconcuadrcula"/>
        <w:tblW w:w="10314" w:type="dxa"/>
        <w:tblInd w:w="-913" w:type="dxa"/>
        <w:tblLook w:val="04A0" w:firstRow="1" w:lastRow="0" w:firstColumn="1" w:lastColumn="0" w:noHBand="0" w:noVBand="1"/>
      </w:tblPr>
      <w:tblGrid>
        <w:gridCol w:w="4800"/>
        <w:gridCol w:w="5514"/>
      </w:tblGrid>
      <w:tr w:rsidR="00853860" w:rsidRPr="00F4084C" w14:paraId="00D2BB4F" w14:textId="77777777" w:rsidTr="00853860">
        <w:trPr>
          <w:trHeight w:val="423"/>
        </w:trPr>
        <w:tc>
          <w:tcPr>
            <w:tcW w:w="10314" w:type="dxa"/>
            <w:gridSpan w:val="2"/>
          </w:tcPr>
          <w:p w14:paraId="3857B6D0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 w:rsidRPr="00F4084C">
              <w:rPr>
                <w:rFonts w:ascii="Arial" w:hAnsi="Arial" w:cs="Arial"/>
                <w:bCs/>
              </w:rPr>
              <w:t>Los firmantes MANIFIESTAN SU CONFORMIDAD con el centro docente adjudicado en el proceso de admisión y conocen y aceptan su proyecto educativo. Así mismo, DECLARAN bajo su responsabilidad la veracidad de los datos recogidos en este formulario.</w:t>
            </w:r>
          </w:p>
          <w:p w14:paraId="180D25E0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/>
              </w:rPr>
            </w:pPr>
            <w:r w:rsidRPr="00F4084C">
              <w:rPr>
                <w:rFonts w:ascii="Arial" w:hAnsi="Arial" w:cs="Arial"/>
                <w:b/>
              </w:rPr>
              <w:t>INFORMACIÓN SOBRE PROTECCIÓN DE DATOS PERSONALES:</w:t>
            </w:r>
          </w:p>
          <w:p w14:paraId="4B72D3D2" w14:textId="77777777" w:rsidR="00853860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Los datos de carácter personal facilitados en este formulario serán tratados por la Dirección General de Centros, Planificación y Ordenación Educativa con la finalidad de gestionar el proceso de </w:t>
            </w:r>
            <w:r w:rsidR="00177949">
              <w:rPr>
                <w:rFonts w:ascii="Arial" w:hAnsi="Arial" w:cs="Arial"/>
                <w:bCs/>
              </w:rPr>
              <w:t>matriculación,</w:t>
            </w:r>
            <w:r>
              <w:rPr>
                <w:rFonts w:ascii="Arial" w:hAnsi="Arial" w:cs="Arial"/>
                <w:bCs/>
              </w:rPr>
              <w:t xml:space="preserve"> así como la prestación del servicio público educativo. El tratamiento de estos datos es necesario para el cumplimiento de una misión de interés público o en el ejercicio de poderes públicos. Sus datos no van a ser cedidos a terceros, salvo obligación legal. Tiene derecho a acceder, rectificar y suprimir los datos, así como otros derechos recogidos en la información adicional. Puede consultar la información adicional y detallada sobre protección de datos en la Sede Electrónica </w:t>
            </w:r>
            <w:hyperlink r:id="rId14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www.tramitacastillayleon.jcyl.es</w:t>
              </w:r>
            </w:hyperlink>
            <w:r>
              <w:rPr>
                <w:rFonts w:ascii="Arial" w:hAnsi="Arial" w:cs="Arial"/>
                <w:bCs/>
              </w:rPr>
              <w:t xml:space="preserve"> y en el Portal de Educación </w:t>
            </w:r>
            <w:hyperlink r:id="rId15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www.educa.jcyl.es</w:t>
              </w:r>
            </w:hyperlink>
          </w:p>
          <w:p w14:paraId="0F350A24" w14:textId="77777777" w:rsidR="00853860" w:rsidRPr="00F4084C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</w:tc>
      </w:tr>
      <w:tr w:rsidR="00853860" w:rsidRPr="00F4084C" w14:paraId="53B5FF46" w14:textId="77777777" w:rsidTr="00853860">
        <w:trPr>
          <w:trHeight w:val="423"/>
        </w:trPr>
        <w:tc>
          <w:tcPr>
            <w:tcW w:w="10314" w:type="dxa"/>
            <w:gridSpan w:val="2"/>
          </w:tcPr>
          <w:p w14:paraId="2F6869F7" w14:textId="77777777" w:rsidR="00853860" w:rsidRPr="00F4084C" w:rsidRDefault="00853860" w:rsidP="00F537F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 Laguna de Duero, a</w:t>
            </w:r>
            <w:r w:rsidR="004D3011"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-1642885416"/>
                <w:placeholder>
                  <w:docPart w:val="DefaultPlaceholder_1082065160"/>
                </w:placeholder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F537F7" w:rsidRPr="00F537F7">
                  <w:rPr>
                    <w:rFonts w:ascii="Arial" w:hAnsi="Arial" w:cs="Arial"/>
                    <w:b/>
                    <w:bCs/>
                  </w:rPr>
                  <w:t>FECHA</w:t>
                </w:r>
              </w:sdtContent>
            </w:sdt>
          </w:p>
        </w:tc>
      </w:tr>
      <w:tr w:rsidR="00853860" w:rsidRPr="00F4084C" w14:paraId="7E881380" w14:textId="77777777" w:rsidTr="00853860">
        <w:trPr>
          <w:trHeight w:val="1364"/>
        </w:trPr>
        <w:tc>
          <w:tcPr>
            <w:tcW w:w="4800" w:type="dxa"/>
          </w:tcPr>
          <w:p w14:paraId="080EFDE8" w14:textId="77777777" w:rsidR="00853860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422F646E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Progenitor o tutor 1º     </w:t>
            </w:r>
          </w:p>
          <w:p w14:paraId="2F2C9DD0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5DAF03D6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1E330954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26F9942A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4FB5CF05" w14:textId="26AC1B44" w:rsidR="00803770" w:rsidRDefault="00803770" w:rsidP="00902E2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</w:t>
            </w:r>
            <w:r w:rsidR="00902E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46" w:name="Texto31"/>
            <w:r w:rsidR="00902E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902E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902E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902E2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902E2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902E2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902E2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902E2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902E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46"/>
          </w:p>
        </w:tc>
        <w:tc>
          <w:tcPr>
            <w:tcW w:w="5514" w:type="dxa"/>
          </w:tcPr>
          <w:p w14:paraId="0CD3E2C3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37AF148E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Progenitor o tutor 2º</w:t>
            </w:r>
          </w:p>
          <w:p w14:paraId="52B44A86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699BE6B2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1CEE29B6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77C2E5EF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AFBF238" w14:textId="32E7A5CF" w:rsidR="00803770" w:rsidRDefault="00803770" w:rsidP="000E7094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 </w:t>
            </w:r>
            <w:r w:rsidR="000E7094" w:rsidRPr="000E709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47" w:name="Texto32"/>
            <w:r w:rsidR="000E7094" w:rsidRPr="000E709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0E7094" w:rsidRPr="000E709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0E7094" w:rsidRPr="000E709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0E7094" w:rsidRPr="000E709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E7094" w:rsidRPr="000E709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E7094" w:rsidRPr="000E709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E7094" w:rsidRPr="000E709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E7094" w:rsidRPr="000E709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0E7094" w:rsidRPr="000E709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47"/>
          </w:p>
        </w:tc>
      </w:tr>
      <w:bookmarkEnd w:id="40"/>
    </w:tbl>
    <w:p w14:paraId="45610871" w14:textId="77777777" w:rsidR="00731DF8" w:rsidRDefault="00731DF8" w:rsidP="006E4E83">
      <w:pPr>
        <w:rPr>
          <w:i/>
        </w:rPr>
      </w:pPr>
    </w:p>
    <w:p w14:paraId="368DA31B" w14:textId="77777777" w:rsidR="004C4C08" w:rsidRPr="004C4C08" w:rsidRDefault="004C4C08" w:rsidP="00F62F45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4" w:right="567" w:hanging="426"/>
        <w:jc w:val="both"/>
        <w:rPr>
          <w:b/>
          <w:bCs/>
          <w:i/>
          <w:iCs/>
          <w:color w:val="FF0000"/>
          <w:sz w:val="20"/>
          <w:szCs w:val="20"/>
        </w:rPr>
      </w:pPr>
      <w:r w:rsidRPr="004C4C08">
        <w:rPr>
          <w:b/>
          <w:bCs/>
          <w:i/>
          <w:iCs/>
          <w:color w:val="FF0000"/>
          <w:sz w:val="20"/>
          <w:szCs w:val="20"/>
        </w:rPr>
        <w:t>Los alumnos cursarán prioritariamente francés, salvo que los informes recibidos de los colegios indiquen lo contrario.</w:t>
      </w:r>
    </w:p>
    <w:p w14:paraId="72B7044B" w14:textId="77777777" w:rsidR="00056EFF" w:rsidRPr="008D5D04" w:rsidRDefault="00056EFF" w:rsidP="00F62F45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67"/>
        <w:jc w:val="both"/>
        <w:rPr>
          <w:b/>
          <w:bCs/>
          <w:i/>
          <w:iCs/>
          <w:sz w:val="20"/>
          <w:szCs w:val="20"/>
        </w:rPr>
      </w:pPr>
    </w:p>
    <w:sectPr w:rsidR="00056EFF" w:rsidRPr="008D5D04" w:rsidSect="00B8392C">
      <w:pgSz w:w="11906" w:h="16838"/>
      <w:pgMar w:top="284" w:right="424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2902B" w14:textId="77777777" w:rsidR="00F77F4A" w:rsidRDefault="00F77F4A" w:rsidP="00853860">
      <w:pPr>
        <w:spacing w:after="0" w:line="240" w:lineRule="auto"/>
      </w:pPr>
      <w:r>
        <w:separator/>
      </w:r>
    </w:p>
  </w:endnote>
  <w:endnote w:type="continuationSeparator" w:id="0">
    <w:p w14:paraId="7D3D1F5F" w14:textId="77777777" w:rsidR="00F77F4A" w:rsidRDefault="00F77F4A" w:rsidP="0085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8613F" w14:textId="77777777" w:rsidR="00F77F4A" w:rsidRDefault="00F77F4A" w:rsidP="00853860">
      <w:pPr>
        <w:spacing w:after="0" w:line="240" w:lineRule="auto"/>
      </w:pPr>
      <w:r>
        <w:separator/>
      </w:r>
    </w:p>
  </w:footnote>
  <w:footnote w:type="continuationSeparator" w:id="0">
    <w:p w14:paraId="7A5F7AD5" w14:textId="77777777" w:rsidR="00F77F4A" w:rsidRDefault="00F77F4A" w:rsidP="00853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86951"/>
    <w:multiLevelType w:val="hybridMultilevel"/>
    <w:tmpl w:val="58180168"/>
    <w:lvl w:ilvl="0" w:tplc="53C8AEA8">
      <w:start w:val="1"/>
      <w:numFmt w:val="decimal"/>
      <w:lvlText w:val="(%1)"/>
      <w:lvlJc w:val="left"/>
      <w:pPr>
        <w:ind w:left="815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6BEA80B2">
      <w:numFmt w:val="bullet"/>
      <w:lvlText w:val="•"/>
      <w:lvlJc w:val="left"/>
      <w:pPr>
        <w:ind w:left="1744" w:hanging="392"/>
      </w:pPr>
      <w:rPr>
        <w:rFonts w:hint="default"/>
        <w:lang w:val="es-ES" w:eastAsia="en-US" w:bidi="ar-SA"/>
      </w:rPr>
    </w:lvl>
    <w:lvl w:ilvl="2" w:tplc="AFE43426">
      <w:numFmt w:val="bullet"/>
      <w:lvlText w:val="•"/>
      <w:lvlJc w:val="left"/>
      <w:pPr>
        <w:ind w:left="2668" w:hanging="392"/>
      </w:pPr>
      <w:rPr>
        <w:rFonts w:hint="default"/>
        <w:lang w:val="es-ES" w:eastAsia="en-US" w:bidi="ar-SA"/>
      </w:rPr>
    </w:lvl>
    <w:lvl w:ilvl="3" w:tplc="238C14D4">
      <w:numFmt w:val="bullet"/>
      <w:lvlText w:val="•"/>
      <w:lvlJc w:val="left"/>
      <w:pPr>
        <w:ind w:left="3593" w:hanging="392"/>
      </w:pPr>
      <w:rPr>
        <w:rFonts w:hint="default"/>
        <w:lang w:val="es-ES" w:eastAsia="en-US" w:bidi="ar-SA"/>
      </w:rPr>
    </w:lvl>
    <w:lvl w:ilvl="4" w:tplc="49B61CB6">
      <w:numFmt w:val="bullet"/>
      <w:lvlText w:val="•"/>
      <w:lvlJc w:val="left"/>
      <w:pPr>
        <w:ind w:left="4517" w:hanging="392"/>
      </w:pPr>
      <w:rPr>
        <w:rFonts w:hint="default"/>
        <w:lang w:val="es-ES" w:eastAsia="en-US" w:bidi="ar-SA"/>
      </w:rPr>
    </w:lvl>
    <w:lvl w:ilvl="5" w:tplc="F85C7052">
      <w:numFmt w:val="bullet"/>
      <w:lvlText w:val="•"/>
      <w:lvlJc w:val="left"/>
      <w:pPr>
        <w:ind w:left="5442" w:hanging="392"/>
      </w:pPr>
      <w:rPr>
        <w:rFonts w:hint="default"/>
        <w:lang w:val="es-ES" w:eastAsia="en-US" w:bidi="ar-SA"/>
      </w:rPr>
    </w:lvl>
    <w:lvl w:ilvl="6" w:tplc="5E542E7C">
      <w:numFmt w:val="bullet"/>
      <w:lvlText w:val="•"/>
      <w:lvlJc w:val="left"/>
      <w:pPr>
        <w:ind w:left="6366" w:hanging="392"/>
      </w:pPr>
      <w:rPr>
        <w:rFonts w:hint="default"/>
        <w:lang w:val="es-ES" w:eastAsia="en-US" w:bidi="ar-SA"/>
      </w:rPr>
    </w:lvl>
    <w:lvl w:ilvl="7" w:tplc="CA049504">
      <w:numFmt w:val="bullet"/>
      <w:lvlText w:val="•"/>
      <w:lvlJc w:val="left"/>
      <w:pPr>
        <w:ind w:left="7291" w:hanging="392"/>
      </w:pPr>
      <w:rPr>
        <w:rFonts w:hint="default"/>
        <w:lang w:val="es-ES" w:eastAsia="en-US" w:bidi="ar-SA"/>
      </w:rPr>
    </w:lvl>
    <w:lvl w:ilvl="8" w:tplc="2B666C3A">
      <w:numFmt w:val="bullet"/>
      <w:lvlText w:val="•"/>
      <w:lvlJc w:val="left"/>
      <w:pPr>
        <w:ind w:left="8215" w:hanging="39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PL9FvgrPZ30wWS6xymLLj4kwvgErF/kCv3cLZJ3kJtB4sRq4WmZ9Lm68612/261ga6xmsFYic/2pniGcIAoXXA==" w:salt="FlgFm0Ti27fT46OM44M5SQ=="/>
  <w:autoFormatOverride/>
  <w:styleLockTheme/>
  <w:styleLockQFSet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095"/>
    <w:rsid w:val="000418A0"/>
    <w:rsid w:val="00056EFF"/>
    <w:rsid w:val="000A1A23"/>
    <w:rsid w:val="000A1E9A"/>
    <w:rsid w:val="000B3F01"/>
    <w:rsid w:val="000B733E"/>
    <w:rsid w:val="000C2D14"/>
    <w:rsid w:val="000D6817"/>
    <w:rsid w:val="000E7094"/>
    <w:rsid w:val="00121119"/>
    <w:rsid w:val="00136E3E"/>
    <w:rsid w:val="00155F1B"/>
    <w:rsid w:val="00172373"/>
    <w:rsid w:val="0017495F"/>
    <w:rsid w:val="00177949"/>
    <w:rsid w:val="001D6E19"/>
    <w:rsid w:val="00217C6F"/>
    <w:rsid w:val="002205C5"/>
    <w:rsid w:val="00231A81"/>
    <w:rsid w:val="00257F04"/>
    <w:rsid w:val="00266238"/>
    <w:rsid w:val="002C11AA"/>
    <w:rsid w:val="002F5421"/>
    <w:rsid w:val="00310D15"/>
    <w:rsid w:val="00327EB8"/>
    <w:rsid w:val="0037407B"/>
    <w:rsid w:val="00387E04"/>
    <w:rsid w:val="00392D98"/>
    <w:rsid w:val="003D49EB"/>
    <w:rsid w:val="004316F6"/>
    <w:rsid w:val="00444555"/>
    <w:rsid w:val="0045275D"/>
    <w:rsid w:val="00452976"/>
    <w:rsid w:val="004764C5"/>
    <w:rsid w:val="00483B2D"/>
    <w:rsid w:val="00492F3D"/>
    <w:rsid w:val="004C4C08"/>
    <w:rsid w:val="004D3011"/>
    <w:rsid w:val="004E29AA"/>
    <w:rsid w:val="00505BDA"/>
    <w:rsid w:val="00512391"/>
    <w:rsid w:val="00520973"/>
    <w:rsid w:val="00525D7D"/>
    <w:rsid w:val="005B6196"/>
    <w:rsid w:val="005D7B55"/>
    <w:rsid w:val="005E4EC0"/>
    <w:rsid w:val="00625DCB"/>
    <w:rsid w:val="00673F18"/>
    <w:rsid w:val="006D0E42"/>
    <w:rsid w:val="006E4E83"/>
    <w:rsid w:val="006F16EA"/>
    <w:rsid w:val="007165C9"/>
    <w:rsid w:val="00731DF8"/>
    <w:rsid w:val="007324CC"/>
    <w:rsid w:val="00782CFD"/>
    <w:rsid w:val="0079221A"/>
    <w:rsid w:val="00803770"/>
    <w:rsid w:val="00806F01"/>
    <w:rsid w:val="00816A32"/>
    <w:rsid w:val="00817339"/>
    <w:rsid w:val="008275BC"/>
    <w:rsid w:val="00832E9B"/>
    <w:rsid w:val="00844C5D"/>
    <w:rsid w:val="00846ECC"/>
    <w:rsid w:val="0085213A"/>
    <w:rsid w:val="00853860"/>
    <w:rsid w:val="00885547"/>
    <w:rsid w:val="008900DE"/>
    <w:rsid w:val="00893DE5"/>
    <w:rsid w:val="0089724F"/>
    <w:rsid w:val="008B474B"/>
    <w:rsid w:val="008D5D04"/>
    <w:rsid w:val="008F23A0"/>
    <w:rsid w:val="00901BDE"/>
    <w:rsid w:val="00902DA2"/>
    <w:rsid w:val="00902E2F"/>
    <w:rsid w:val="0090599D"/>
    <w:rsid w:val="009262E6"/>
    <w:rsid w:val="009E2095"/>
    <w:rsid w:val="009F5A48"/>
    <w:rsid w:val="00A17745"/>
    <w:rsid w:val="00A51A94"/>
    <w:rsid w:val="00AA209E"/>
    <w:rsid w:val="00AB2703"/>
    <w:rsid w:val="00AB3477"/>
    <w:rsid w:val="00AD1C62"/>
    <w:rsid w:val="00B33334"/>
    <w:rsid w:val="00B449D5"/>
    <w:rsid w:val="00B72A23"/>
    <w:rsid w:val="00B8392C"/>
    <w:rsid w:val="00BA3D07"/>
    <w:rsid w:val="00BB4FE2"/>
    <w:rsid w:val="00BF12C8"/>
    <w:rsid w:val="00BF2EFF"/>
    <w:rsid w:val="00C00D2A"/>
    <w:rsid w:val="00C12D1A"/>
    <w:rsid w:val="00C32504"/>
    <w:rsid w:val="00C455E2"/>
    <w:rsid w:val="00C74233"/>
    <w:rsid w:val="00C743BD"/>
    <w:rsid w:val="00C81560"/>
    <w:rsid w:val="00CC06E9"/>
    <w:rsid w:val="00D034C8"/>
    <w:rsid w:val="00D40BEF"/>
    <w:rsid w:val="00D520C3"/>
    <w:rsid w:val="00D53F56"/>
    <w:rsid w:val="00D62F49"/>
    <w:rsid w:val="00D842FE"/>
    <w:rsid w:val="00D93ADF"/>
    <w:rsid w:val="00D9502D"/>
    <w:rsid w:val="00DA6474"/>
    <w:rsid w:val="00DC5D57"/>
    <w:rsid w:val="00DD212E"/>
    <w:rsid w:val="00DE31B0"/>
    <w:rsid w:val="00DE48C9"/>
    <w:rsid w:val="00E055E3"/>
    <w:rsid w:val="00E20726"/>
    <w:rsid w:val="00E30C2F"/>
    <w:rsid w:val="00E555DF"/>
    <w:rsid w:val="00E66592"/>
    <w:rsid w:val="00E67C02"/>
    <w:rsid w:val="00E97879"/>
    <w:rsid w:val="00F009FD"/>
    <w:rsid w:val="00F537F7"/>
    <w:rsid w:val="00F54D28"/>
    <w:rsid w:val="00F62F45"/>
    <w:rsid w:val="00F77F4A"/>
    <w:rsid w:val="00F8395D"/>
    <w:rsid w:val="00FB5B46"/>
    <w:rsid w:val="00FC5BE8"/>
    <w:rsid w:val="00FF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7512"/>
  <w15:docId w15:val="{9357B279-C422-46B9-AFBC-D0CF6F31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C6F"/>
  </w:style>
  <w:style w:type="paragraph" w:styleId="Ttulo1">
    <w:name w:val="heading 1"/>
    <w:basedOn w:val="Normal"/>
    <w:link w:val="Ttulo1Car"/>
    <w:uiPriority w:val="1"/>
    <w:qFormat/>
    <w:rsid w:val="007165C9"/>
    <w:pPr>
      <w:widowControl w:val="0"/>
      <w:autoSpaceDE w:val="0"/>
      <w:autoSpaceDN w:val="0"/>
      <w:spacing w:after="0" w:line="240" w:lineRule="auto"/>
      <w:ind w:left="50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165C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716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65C9"/>
    <w:rPr>
      <w:rFonts w:ascii="Tahoma" w:eastAsia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table" w:styleId="Tablaconcuadrcula">
    <w:name w:val="Table Grid"/>
    <w:basedOn w:val="Tablanormal"/>
    <w:uiPriority w:val="39"/>
    <w:rsid w:val="0071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2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2373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0"/>
    <w:qFormat/>
    <w:rsid w:val="00853860"/>
    <w:pPr>
      <w:widowControl w:val="0"/>
      <w:autoSpaceDE w:val="0"/>
      <w:autoSpaceDN w:val="0"/>
      <w:spacing w:before="165" w:after="0" w:line="240" w:lineRule="auto"/>
      <w:ind w:left="1" w:right="3"/>
      <w:jc w:val="center"/>
    </w:pPr>
    <w:rPr>
      <w:rFonts w:ascii="Arial Black" w:eastAsia="Arial Black" w:hAnsi="Arial Black" w:cs="Arial Black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853860"/>
    <w:rPr>
      <w:rFonts w:ascii="Arial Black" w:eastAsia="Arial Black" w:hAnsi="Arial Black" w:cs="Arial Black"/>
      <w:sz w:val="40"/>
      <w:szCs w:val="40"/>
    </w:rPr>
  </w:style>
  <w:style w:type="paragraph" w:styleId="Prrafodelista">
    <w:name w:val="List Paragraph"/>
    <w:basedOn w:val="Normal"/>
    <w:uiPriority w:val="1"/>
    <w:qFormat/>
    <w:rsid w:val="00853860"/>
    <w:pPr>
      <w:widowControl w:val="0"/>
      <w:autoSpaceDE w:val="0"/>
      <w:autoSpaceDN w:val="0"/>
      <w:spacing w:after="0" w:line="240" w:lineRule="auto"/>
      <w:ind w:left="813" w:hanging="392"/>
      <w:jc w:val="both"/>
    </w:pPr>
    <w:rPr>
      <w:rFonts w:ascii="Arial MT" w:eastAsia="Arial MT" w:hAnsi="Arial MT" w:cs="Arial MT"/>
    </w:rPr>
  </w:style>
  <w:style w:type="character" w:styleId="Hipervnculo">
    <w:name w:val="Hyperlink"/>
    <w:basedOn w:val="Fuentedeprrafopredeter"/>
    <w:uiPriority w:val="99"/>
    <w:unhideWhenUsed/>
    <w:rsid w:val="00853860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B61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eslassalinas.centros.educa.jcyl.e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47007461@educa.jcyl.es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educa.jcyl.es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tramitacastillayleon.jcyl.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LANTILLAS%20%20DEFINITIVAS%20MODELOS%20MATRICULAS\1-ESO\PLANTILLA%20MODELO%20MATRICULA%201ES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B4FB6-53C3-4596-8EC8-FEEF5A584518}"/>
      </w:docPartPr>
      <w:docPartBody>
        <w:p w:rsidR="005E7057" w:rsidRDefault="009C317D">
          <w:r w:rsidRPr="00A15A3A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317D"/>
    <w:rsid w:val="001247AC"/>
    <w:rsid w:val="002B3ADD"/>
    <w:rsid w:val="00385883"/>
    <w:rsid w:val="003B7013"/>
    <w:rsid w:val="004E6D1E"/>
    <w:rsid w:val="005E7057"/>
    <w:rsid w:val="005F190C"/>
    <w:rsid w:val="009C317D"/>
    <w:rsid w:val="00B7701F"/>
    <w:rsid w:val="00BC281D"/>
    <w:rsid w:val="00BD7161"/>
    <w:rsid w:val="00E67F7D"/>
    <w:rsid w:val="00F3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3328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E414A-4DCE-4961-99E1-7EFD4ACCA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MODELO MATRICULA 1ESO.dotx</Template>
  <TotalTime>114</TotalTime>
  <Pages>2</Pages>
  <Words>792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erni vaa</dc:creator>
  <cp:lastModifiedBy>MONICA GARCIA IGLESIAS</cp:lastModifiedBy>
  <cp:revision>39</cp:revision>
  <cp:lastPrinted>2026-06-02T11:03:00Z</cp:lastPrinted>
  <dcterms:created xsi:type="dcterms:W3CDTF">2025-07-31T18:59:00Z</dcterms:created>
  <dcterms:modified xsi:type="dcterms:W3CDTF">2026-06-08T10:52:00Z</dcterms:modified>
</cp:coreProperties>
</file>